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B8CDC" w14:textId="77777777" w:rsidR="00085B20" w:rsidRDefault="00085B20" w:rsidP="00085B20">
      <w:pPr>
        <w:pStyle w:val="Kop2"/>
      </w:pPr>
    </w:p>
    <w:p w14:paraId="1208F749" w14:textId="77777777" w:rsidR="00085B20" w:rsidRDefault="00085B20" w:rsidP="00085B20">
      <w:pPr>
        <w:pStyle w:val="Kop2"/>
      </w:pPr>
    </w:p>
    <w:p w14:paraId="06D01DC2" w14:textId="77777777" w:rsidR="00085B20" w:rsidRDefault="00085B20" w:rsidP="00085B20">
      <w:pPr>
        <w:pStyle w:val="Kop2"/>
      </w:pPr>
    </w:p>
    <w:p w14:paraId="4FD02847" w14:textId="77777777" w:rsidR="00085B20" w:rsidRDefault="00085B20" w:rsidP="00085B20">
      <w:pPr>
        <w:pStyle w:val="Kop2"/>
      </w:pPr>
    </w:p>
    <w:p w14:paraId="1D4FFF41" w14:textId="77777777" w:rsidR="00085B20" w:rsidRDefault="00085B20" w:rsidP="00085B20">
      <w:pPr>
        <w:pStyle w:val="Kop2"/>
      </w:pPr>
    </w:p>
    <w:p w14:paraId="36C2B1EB" w14:textId="7FA5F90A" w:rsidR="00085B20" w:rsidRDefault="00E46604" w:rsidP="00085B20">
      <w:pPr>
        <w:pStyle w:val="Kop2"/>
      </w:pPr>
      <w:r w:rsidRPr="00967EEB">
        <w:t xml:space="preserve">Onderwerp: </w:t>
      </w:r>
      <w:sdt>
        <w:sdtPr>
          <w:alias w:val="Titel"/>
          <w:tag w:val=""/>
          <w:id w:val="-1537185273"/>
          <w:placeholder>
            <w:docPart w:val="6BD9AA38AF6547BE9AB883C7788DA19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proofErr w:type="spellStart"/>
          <w:r w:rsidR="00085B20">
            <w:t>Bestuursverklaring</w:t>
          </w:r>
          <w:proofErr w:type="spellEnd"/>
          <w:r w:rsidR="00085B20">
            <w:t xml:space="preserve"> Maatschappelijk Prioriteren </w:t>
          </w:r>
        </w:sdtContent>
      </w:sdt>
    </w:p>
    <w:p w14:paraId="66305BBC" w14:textId="77777777" w:rsidR="00085B20" w:rsidRPr="00BA3E99" w:rsidRDefault="00085B20" w:rsidP="00085B20">
      <w:pPr>
        <w:rPr>
          <w:lang w:eastAsia="nl-NL"/>
        </w:rPr>
      </w:pPr>
    </w:p>
    <w:tbl>
      <w:tblPr>
        <w:tblStyle w:val="Tabelraster"/>
        <w:tblpPr w:leftFromText="141" w:rightFromText="141" w:vertAnchor="text" w:horzAnchor="margin" w:tblpY="8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085B20" w:rsidRPr="00085B20" w14:paraId="6064EBF6" w14:textId="77777777" w:rsidTr="00E40C58">
        <w:tc>
          <w:tcPr>
            <w:tcW w:w="1980" w:type="dxa"/>
          </w:tcPr>
          <w:p w14:paraId="683C338E" w14:textId="77777777" w:rsidR="00085B20" w:rsidRPr="00085B20" w:rsidRDefault="00085B20" w:rsidP="00085B20">
            <w:r w:rsidRPr="00085B20">
              <w:t>Naam*</w:t>
            </w:r>
          </w:p>
        </w:tc>
        <w:sdt>
          <w:sdtPr>
            <w:id w:val="128523061"/>
            <w:placeholder>
              <w:docPart w:val="3F917B61FD1C4B75BDB8559471D6FE89"/>
            </w:placeholder>
            <w:showingPlcHdr/>
          </w:sdtPr>
          <w:sdtContent>
            <w:tc>
              <w:tcPr>
                <w:tcW w:w="7080" w:type="dxa"/>
              </w:tcPr>
              <w:p w14:paraId="6892BCE1" w14:textId="77777777" w:rsidR="00085B20" w:rsidRPr="00085B20" w:rsidRDefault="00085B20" w:rsidP="00085B20">
                <w:r w:rsidRPr="00085B20">
                  <w:t>Klik of tik om tekst in te voeren.</w:t>
                </w:r>
              </w:p>
            </w:tc>
          </w:sdtContent>
        </w:sdt>
      </w:tr>
      <w:tr w:rsidR="00085B20" w:rsidRPr="00085B20" w14:paraId="0F79566D" w14:textId="77777777" w:rsidTr="00E40C58">
        <w:tc>
          <w:tcPr>
            <w:tcW w:w="1980" w:type="dxa"/>
          </w:tcPr>
          <w:p w14:paraId="1ABD2F9C" w14:textId="77777777" w:rsidR="00085B20" w:rsidRPr="00085B20" w:rsidRDefault="00085B20" w:rsidP="00085B20">
            <w:r w:rsidRPr="00085B20">
              <w:t>Functie*</w:t>
            </w:r>
          </w:p>
        </w:tc>
        <w:sdt>
          <w:sdtPr>
            <w:id w:val="317769501"/>
            <w:placeholder>
              <w:docPart w:val="3F917B61FD1C4B75BDB8559471D6FE89"/>
            </w:placeholder>
            <w:showingPlcHdr/>
          </w:sdtPr>
          <w:sdtContent>
            <w:tc>
              <w:tcPr>
                <w:tcW w:w="7080" w:type="dxa"/>
              </w:tcPr>
              <w:p w14:paraId="66D83515" w14:textId="77777777" w:rsidR="00085B20" w:rsidRPr="00085B20" w:rsidRDefault="00085B20" w:rsidP="00085B20">
                <w:r w:rsidRPr="00085B20">
                  <w:t>Klik of tik om tekst in te voeren.</w:t>
                </w:r>
              </w:p>
            </w:tc>
          </w:sdtContent>
        </w:sdt>
      </w:tr>
      <w:tr w:rsidR="00085B20" w:rsidRPr="00085B20" w14:paraId="6729095A" w14:textId="77777777" w:rsidTr="00E40C58">
        <w:tc>
          <w:tcPr>
            <w:tcW w:w="1980" w:type="dxa"/>
          </w:tcPr>
          <w:p w14:paraId="3CF54760" w14:textId="77777777" w:rsidR="00085B20" w:rsidRPr="00085B20" w:rsidRDefault="00085B20" w:rsidP="00085B20">
            <w:r w:rsidRPr="00085B20">
              <w:t>Organisatie</w:t>
            </w:r>
          </w:p>
        </w:tc>
        <w:sdt>
          <w:sdtPr>
            <w:id w:val="119191516"/>
            <w:placeholder>
              <w:docPart w:val="3F917B61FD1C4B75BDB8559471D6FE89"/>
            </w:placeholder>
            <w:showingPlcHdr/>
          </w:sdtPr>
          <w:sdtContent>
            <w:tc>
              <w:tcPr>
                <w:tcW w:w="7080" w:type="dxa"/>
              </w:tcPr>
              <w:p w14:paraId="28BFF50F" w14:textId="77777777" w:rsidR="00085B20" w:rsidRPr="00085B20" w:rsidRDefault="00085B20" w:rsidP="00085B20">
                <w:r w:rsidRPr="00085B20">
                  <w:t>Klik of tik om tekst in te voeren.</w:t>
                </w:r>
              </w:p>
            </w:tc>
          </w:sdtContent>
        </w:sdt>
      </w:tr>
      <w:tr w:rsidR="00085B20" w:rsidRPr="00085B20" w14:paraId="3023C139" w14:textId="77777777" w:rsidTr="00E40C58">
        <w:tc>
          <w:tcPr>
            <w:tcW w:w="1980" w:type="dxa"/>
          </w:tcPr>
          <w:p w14:paraId="2C58B7C9" w14:textId="77777777" w:rsidR="00085B20" w:rsidRPr="00085B20" w:rsidRDefault="00085B20" w:rsidP="00085B20">
            <w:r w:rsidRPr="00085B20">
              <w:t>Straatnaam en huisnummer organisatie</w:t>
            </w:r>
          </w:p>
        </w:tc>
        <w:sdt>
          <w:sdtPr>
            <w:id w:val="1036231732"/>
            <w:placeholder>
              <w:docPart w:val="3F917B61FD1C4B75BDB8559471D6FE89"/>
            </w:placeholder>
            <w:showingPlcHdr/>
          </w:sdtPr>
          <w:sdtContent>
            <w:tc>
              <w:tcPr>
                <w:tcW w:w="7080" w:type="dxa"/>
              </w:tcPr>
              <w:p w14:paraId="628F57AF" w14:textId="77777777" w:rsidR="00085B20" w:rsidRPr="00085B20" w:rsidRDefault="00085B20" w:rsidP="00085B20">
                <w:r w:rsidRPr="00085B20">
                  <w:t>Klik of tik om tekst in te voeren.</w:t>
                </w:r>
              </w:p>
            </w:tc>
          </w:sdtContent>
        </w:sdt>
      </w:tr>
      <w:tr w:rsidR="00085B20" w:rsidRPr="00085B20" w14:paraId="1C531691" w14:textId="77777777" w:rsidTr="00E40C58">
        <w:tc>
          <w:tcPr>
            <w:tcW w:w="1980" w:type="dxa"/>
          </w:tcPr>
          <w:p w14:paraId="66B869B8" w14:textId="77777777" w:rsidR="00085B20" w:rsidRPr="00085B20" w:rsidRDefault="00085B20" w:rsidP="00085B20">
            <w:r w:rsidRPr="00085B20">
              <w:t>Postcode en plaats organisatie</w:t>
            </w:r>
          </w:p>
        </w:tc>
        <w:sdt>
          <w:sdtPr>
            <w:id w:val="1335412263"/>
            <w:placeholder>
              <w:docPart w:val="E32C773E8A334114945AAD627463FBCE"/>
            </w:placeholder>
            <w:showingPlcHdr/>
          </w:sdtPr>
          <w:sdtContent>
            <w:tc>
              <w:tcPr>
                <w:tcW w:w="7080" w:type="dxa"/>
              </w:tcPr>
              <w:p w14:paraId="4BBC92A8" w14:textId="77777777" w:rsidR="00085B20" w:rsidRPr="00085B20" w:rsidRDefault="00085B20" w:rsidP="00085B20">
                <w:r w:rsidRPr="00085B20">
                  <w:t>Klik of tik om tekst in te voeren.</w:t>
                </w:r>
              </w:p>
            </w:tc>
          </w:sdtContent>
        </w:sdt>
      </w:tr>
      <w:tr w:rsidR="00085B20" w:rsidRPr="00085B20" w14:paraId="1F6F975E" w14:textId="77777777" w:rsidTr="00E40C58">
        <w:tc>
          <w:tcPr>
            <w:tcW w:w="1980" w:type="dxa"/>
          </w:tcPr>
          <w:p w14:paraId="3A9582DB" w14:textId="77777777" w:rsidR="00085B20" w:rsidRPr="00085B20" w:rsidRDefault="00085B20" w:rsidP="00085B20">
            <w:r w:rsidRPr="00085B20">
              <w:t>Subcategorie</w:t>
            </w:r>
          </w:p>
        </w:tc>
        <w:sdt>
          <w:sdtPr>
            <w:id w:val="-1536032270"/>
            <w:placeholder>
              <w:docPart w:val="3F917B61FD1C4B75BDB8559471D6FE89"/>
            </w:placeholder>
            <w:showingPlcHdr/>
          </w:sdtPr>
          <w:sdtContent>
            <w:tc>
              <w:tcPr>
                <w:tcW w:w="7080" w:type="dxa"/>
              </w:tcPr>
              <w:p w14:paraId="14C9DEA8" w14:textId="77777777" w:rsidR="00085B20" w:rsidRPr="00085B20" w:rsidRDefault="00085B20" w:rsidP="00085B20">
                <w:r w:rsidRPr="00085B20">
                  <w:t>Klik of tik om tekst in te voeren.</w:t>
                </w:r>
              </w:p>
            </w:tc>
          </w:sdtContent>
        </w:sdt>
      </w:tr>
      <w:tr w:rsidR="00085B20" w:rsidRPr="00085B20" w14:paraId="6FA8E9C2" w14:textId="77777777" w:rsidTr="00E40C58">
        <w:tc>
          <w:tcPr>
            <w:tcW w:w="1980" w:type="dxa"/>
          </w:tcPr>
          <w:p w14:paraId="170EBDCE" w14:textId="5E0FD3F6" w:rsidR="00085B20" w:rsidRPr="00085B20" w:rsidRDefault="00085B20" w:rsidP="00085B20">
            <w:r w:rsidRPr="00085B20">
              <w:t xml:space="preserve">SBI-Code (indien </w:t>
            </w:r>
            <w:r>
              <w:t xml:space="preserve">van </w:t>
            </w:r>
            <w:proofErr w:type="gramStart"/>
            <w:r>
              <w:t>toepassing</w:t>
            </w:r>
            <w:r w:rsidRPr="00085B20">
              <w:t>)*</w:t>
            </w:r>
            <w:proofErr w:type="gramEnd"/>
            <w:r w:rsidRPr="00085B20">
              <w:t xml:space="preserve">* </w:t>
            </w:r>
          </w:p>
        </w:tc>
        <w:sdt>
          <w:sdtPr>
            <w:id w:val="-948705856"/>
            <w:placeholder>
              <w:docPart w:val="3F917B61FD1C4B75BDB8559471D6FE89"/>
            </w:placeholder>
            <w:showingPlcHdr/>
          </w:sdtPr>
          <w:sdtContent>
            <w:tc>
              <w:tcPr>
                <w:tcW w:w="7080" w:type="dxa"/>
              </w:tcPr>
              <w:p w14:paraId="2B943458" w14:textId="77777777" w:rsidR="00085B20" w:rsidRPr="00085B20" w:rsidRDefault="00085B20" w:rsidP="00085B20">
                <w:r w:rsidRPr="00085B20">
                  <w:t>Klik of tik om tekst in te voeren.</w:t>
                </w:r>
              </w:p>
            </w:tc>
          </w:sdtContent>
        </w:sdt>
      </w:tr>
    </w:tbl>
    <w:p w14:paraId="3E1CB6DB" w14:textId="77777777" w:rsidR="00085B20" w:rsidRPr="00085B20" w:rsidRDefault="00085B20" w:rsidP="00085B20">
      <w:pPr>
        <w:rPr>
          <w:i/>
          <w:iCs/>
        </w:rPr>
      </w:pPr>
      <w:r w:rsidRPr="00085B20">
        <w:rPr>
          <w:i/>
          <w:iCs/>
        </w:rPr>
        <w:t>* Let op: Naam en functie moet overeenkomen met naam van de bestuurder in het KvK-uittreksel</w:t>
      </w:r>
    </w:p>
    <w:p w14:paraId="6E9FC14E" w14:textId="77777777" w:rsidR="00085B20" w:rsidRPr="00085B20" w:rsidRDefault="00085B20" w:rsidP="00085B20">
      <w:pPr>
        <w:rPr>
          <w:i/>
          <w:iCs/>
        </w:rPr>
      </w:pPr>
      <w:r w:rsidRPr="00085B20">
        <w:rPr>
          <w:i/>
          <w:iCs/>
        </w:rPr>
        <w:t>** Let op: SBI-code moet overeenkomen met SBI-code uit het KvK-uittreksel</w:t>
      </w:r>
    </w:p>
    <w:p w14:paraId="645F4FEB" w14:textId="77777777" w:rsidR="00085B20" w:rsidRDefault="00085B20" w:rsidP="00085B20">
      <w:pPr>
        <w:rPr>
          <w:rFonts w:ascii="Klavika Lt" w:hAnsi="Klavika Lt"/>
          <w:szCs w:val="20"/>
        </w:rPr>
      </w:pPr>
    </w:p>
    <w:p w14:paraId="57927A1C" w14:textId="77777777" w:rsidR="00085B20" w:rsidRDefault="00085B20" w:rsidP="00085B20">
      <w:pPr>
        <w:rPr>
          <w:rFonts w:ascii="Klavika Lt" w:hAnsi="Klavika Lt"/>
          <w:szCs w:val="20"/>
        </w:rPr>
      </w:pPr>
    </w:p>
    <w:p w14:paraId="64AFE409" w14:textId="77777777" w:rsidR="00085B20" w:rsidRDefault="00085B20" w:rsidP="00085B20">
      <w:pPr>
        <w:rPr>
          <w:rFonts w:ascii="Klavika Lt" w:hAnsi="Klavika Lt"/>
          <w:szCs w:val="20"/>
        </w:rPr>
      </w:pPr>
    </w:p>
    <w:p w14:paraId="1289B435" w14:textId="77777777" w:rsidR="00085B20" w:rsidRDefault="00085B20" w:rsidP="00085B20">
      <w:pPr>
        <w:rPr>
          <w:rFonts w:ascii="Klavika Lt" w:hAnsi="Klavika Lt"/>
          <w:szCs w:val="20"/>
        </w:rPr>
      </w:pPr>
    </w:p>
    <w:p w14:paraId="0533C8EC" w14:textId="77777777" w:rsidR="00085B20" w:rsidRDefault="00085B20" w:rsidP="00085B20">
      <w:pPr>
        <w:rPr>
          <w:rFonts w:ascii="Klavika Lt" w:hAnsi="Klavika Lt"/>
          <w:szCs w:val="20"/>
        </w:rPr>
      </w:pPr>
    </w:p>
    <w:p w14:paraId="24C8F0A8" w14:textId="77777777" w:rsidR="00085B20" w:rsidRPr="00FD40C0" w:rsidRDefault="00085B20" w:rsidP="00085B20">
      <w:pPr>
        <w:rPr>
          <w:rFonts w:ascii="Klavika Lt" w:hAnsi="Klavika Lt"/>
          <w:szCs w:val="20"/>
        </w:rPr>
      </w:pPr>
    </w:p>
    <w:tbl>
      <w:tblPr>
        <w:tblStyle w:val="Tabelraster"/>
        <w:tblpPr w:leftFromText="141" w:rightFromText="141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85B20" w:rsidRPr="00FD40C0" w14:paraId="3B41D3E8" w14:textId="77777777" w:rsidTr="00E40C58">
        <w:tc>
          <w:tcPr>
            <w:tcW w:w="9060" w:type="dxa"/>
          </w:tcPr>
          <w:p w14:paraId="3789C470" w14:textId="77777777" w:rsidR="00085B20" w:rsidRPr="00085B20" w:rsidRDefault="00085B20" w:rsidP="00085B20">
            <w:r w:rsidRPr="00085B20">
              <w:lastRenderedPageBreak/>
              <w:t>1. Schrijf een deugdelijke motivering waaruit blijkt dat de gevraagde transportcapaciteit noodzakelijk is voor de taken in de omschrijving zoals opgenomen per (sub)functie in het prioriteringskader</w:t>
            </w:r>
          </w:p>
        </w:tc>
      </w:tr>
      <w:tr w:rsidR="00085B20" w:rsidRPr="00FD40C0" w14:paraId="16002DB3" w14:textId="77777777" w:rsidTr="00E40C58">
        <w:trPr>
          <w:trHeight w:val="3020"/>
        </w:trPr>
        <w:sdt>
          <w:sdtPr>
            <w:rPr>
              <w:rFonts w:ascii="Klavika Lt" w:hAnsi="Klavika Lt"/>
              <w:sz w:val="28"/>
              <w:szCs w:val="28"/>
            </w:rPr>
            <w:id w:val="-2141795482"/>
            <w:placeholder>
              <w:docPart w:val="4C230F46C0AC49F591D3B9D5213B4C6F"/>
            </w:placeholder>
            <w:showingPlcHdr/>
          </w:sdtPr>
          <w:sdtContent>
            <w:tc>
              <w:tcPr>
                <w:tcW w:w="9060" w:type="dxa"/>
              </w:tcPr>
              <w:p w14:paraId="676B2F3D" w14:textId="77777777" w:rsidR="00085B20" w:rsidRPr="00FD40C0" w:rsidRDefault="00085B20" w:rsidP="00E40C58">
                <w:pPr>
                  <w:rPr>
                    <w:rFonts w:ascii="Klavika Lt" w:hAnsi="Klavika Lt"/>
                    <w:sz w:val="28"/>
                    <w:szCs w:val="28"/>
                  </w:rPr>
                </w:pPr>
                <w:r w:rsidRPr="00FD40C0">
                  <w:rPr>
                    <w:rStyle w:val="Tekstvantijdelijkeaanduiding"/>
                    <w:rFonts w:ascii="Klavika Lt" w:hAnsi="Klavika Lt"/>
                    <w:szCs w:val="20"/>
                  </w:rPr>
                  <w:t>Klik of tik om tekst in te voeren.</w:t>
                </w:r>
              </w:p>
            </w:tc>
          </w:sdtContent>
        </w:sdt>
      </w:tr>
    </w:tbl>
    <w:p w14:paraId="1FE5ED24" w14:textId="77777777" w:rsidR="00085B20" w:rsidRPr="00FD40C0" w:rsidRDefault="00085B20" w:rsidP="00085B20">
      <w:pPr>
        <w:rPr>
          <w:rFonts w:ascii="Klavika Lt" w:hAnsi="Klavika Lt"/>
          <w:szCs w:val="20"/>
        </w:rPr>
      </w:pPr>
    </w:p>
    <w:tbl>
      <w:tblPr>
        <w:tblStyle w:val="Tabelraster"/>
        <w:tblpPr w:leftFromText="141" w:rightFromText="141" w:vertAnchor="text" w:horzAnchor="margin" w:tblpY="169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5B20" w:rsidRPr="00FD40C0" w14:paraId="43A18E43" w14:textId="77777777" w:rsidTr="00E40C58">
        <w:tc>
          <w:tcPr>
            <w:tcW w:w="9062" w:type="dxa"/>
          </w:tcPr>
          <w:p w14:paraId="52C751FF" w14:textId="77777777" w:rsidR="00085B20" w:rsidRPr="00085B20" w:rsidRDefault="00085B20" w:rsidP="00085B20">
            <w:r w:rsidRPr="00085B20">
              <w:t>2.  Schrijf een deugdelijke motivering waaruit blijkt dat de gevraagde transportcapaciteit noodzakelijk is om te starten met de activiteiten of taken en niet kan starten zonder de gevraagde transportcapaciteit</w:t>
            </w:r>
          </w:p>
        </w:tc>
      </w:tr>
      <w:tr w:rsidR="00085B20" w:rsidRPr="00FD40C0" w14:paraId="26E5CB2C" w14:textId="77777777" w:rsidTr="00E40C58">
        <w:trPr>
          <w:trHeight w:val="3020"/>
        </w:trPr>
        <w:sdt>
          <w:sdtPr>
            <w:rPr>
              <w:rFonts w:ascii="Klavika Lt" w:hAnsi="Klavika Lt"/>
              <w:sz w:val="28"/>
              <w:szCs w:val="28"/>
            </w:rPr>
            <w:id w:val="-417327134"/>
            <w:placeholder>
              <w:docPart w:val="339346F589D24B18BA8C4D7577523754"/>
            </w:placeholder>
            <w:showingPlcHdr/>
          </w:sdtPr>
          <w:sdtContent>
            <w:tc>
              <w:tcPr>
                <w:tcW w:w="9062" w:type="dxa"/>
              </w:tcPr>
              <w:p w14:paraId="27DB6606" w14:textId="77777777" w:rsidR="00085B20" w:rsidRPr="00FD40C0" w:rsidRDefault="00085B20" w:rsidP="00E40C58">
                <w:pPr>
                  <w:rPr>
                    <w:rFonts w:ascii="Klavika Lt" w:hAnsi="Klavika Lt"/>
                    <w:sz w:val="28"/>
                    <w:szCs w:val="28"/>
                  </w:rPr>
                </w:pPr>
                <w:r w:rsidRPr="00FD40C0">
                  <w:rPr>
                    <w:rStyle w:val="Tekstvantijdelijkeaanduiding"/>
                    <w:rFonts w:ascii="Klavika Lt" w:hAnsi="Klavika Lt"/>
                    <w:szCs w:val="20"/>
                  </w:rPr>
                  <w:t>Klik of tik om tekst in te voeren.</w:t>
                </w:r>
              </w:p>
            </w:tc>
          </w:sdtContent>
        </w:sdt>
      </w:tr>
    </w:tbl>
    <w:p w14:paraId="58B02C67" w14:textId="77777777" w:rsidR="00085B20" w:rsidRPr="00FD40C0" w:rsidRDefault="00085B20" w:rsidP="00085B20">
      <w:pPr>
        <w:rPr>
          <w:rFonts w:ascii="Klavika Lt" w:hAnsi="Klavika Lt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5B20" w:rsidRPr="00FD40C0" w14:paraId="2E6941FE" w14:textId="77777777" w:rsidTr="00E40C58">
        <w:trPr>
          <w:trHeight w:val="587"/>
        </w:trPr>
        <w:tc>
          <w:tcPr>
            <w:tcW w:w="9062" w:type="dxa"/>
          </w:tcPr>
          <w:p w14:paraId="79A447F4" w14:textId="77777777" w:rsidR="00085B20" w:rsidRPr="00085B20" w:rsidRDefault="00085B20" w:rsidP="00085B20">
            <w:r w:rsidRPr="00085B20">
              <w:t>3. Schrijf een deugdelijke motivering waaruit blijkt dat de activiteit op korte termijn, na toekenning van de gevraagde transportcapaciteit, voor zover van toepassing, na de realisatie van de aansluiting, zal starten</w:t>
            </w:r>
          </w:p>
        </w:tc>
      </w:tr>
      <w:tr w:rsidR="00085B20" w:rsidRPr="00FD40C0" w14:paraId="30A52CEE" w14:textId="77777777" w:rsidTr="00E40C58">
        <w:trPr>
          <w:trHeight w:val="2545"/>
        </w:trPr>
        <w:sdt>
          <w:sdtPr>
            <w:rPr>
              <w:rFonts w:ascii="Klavika Lt" w:hAnsi="Klavika Lt"/>
              <w:sz w:val="28"/>
              <w:szCs w:val="28"/>
            </w:rPr>
            <w:id w:val="687864932"/>
            <w:placeholder>
              <w:docPart w:val="7E7D76487F8A44759323BEBFE9311710"/>
            </w:placeholder>
            <w:showingPlcHdr/>
          </w:sdtPr>
          <w:sdtContent>
            <w:tc>
              <w:tcPr>
                <w:tcW w:w="9062" w:type="dxa"/>
              </w:tcPr>
              <w:p w14:paraId="17158BE9" w14:textId="77777777" w:rsidR="00085B20" w:rsidRPr="00FD40C0" w:rsidRDefault="00085B20" w:rsidP="00E40C58">
                <w:pPr>
                  <w:rPr>
                    <w:rFonts w:ascii="Klavika Lt" w:hAnsi="Klavika Lt"/>
                    <w:sz w:val="28"/>
                    <w:szCs w:val="28"/>
                  </w:rPr>
                </w:pPr>
                <w:r w:rsidRPr="00FD40C0">
                  <w:rPr>
                    <w:rStyle w:val="Tekstvantijdelijkeaanduiding"/>
                    <w:rFonts w:ascii="Klavika Lt" w:hAnsi="Klavika Lt"/>
                    <w:szCs w:val="20"/>
                  </w:rPr>
                  <w:t>Klik of tik om tekst in te voeren.</w:t>
                </w:r>
              </w:p>
            </w:tc>
          </w:sdtContent>
        </w:sdt>
      </w:tr>
    </w:tbl>
    <w:p w14:paraId="4BB984A5" w14:textId="77777777" w:rsidR="00085B20" w:rsidRPr="00FD40C0" w:rsidRDefault="00085B20" w:rsidP="00085B20">
      <w:pPr>
        <w:rPr>
          <w:rFonts w:ascii="Klavika Lt" w:hAnsi="Klavika Lt"/>
          <w:szCs w:val="20"/>
        </w:rPr>
      </w:pPr>
    </w:p>
    <w:p w14:paraId="27229425" w14:textId="77777777" w:rsidR="00085B20" w:rsidRPr="00085B20" w:rsidRDefault="00085B20" w:rsidP="00085B20">
      <w:pPr>
        <w:rPr>
          <w:b/>
          <w:bCs/>
        </w:rPr>
      </w:pPr>
      <w:r w:rsidRPr="00085B20">
        <w:rPr>
          <w:b/>
          <w:bCs/>
        </w:rPr>
        <w:lastRenderedPageBreak/>
        <w:t>Ondergetekende verklaart dat:</w:t>
      </w:r>
    </w:p>
    <w:p w14:paraId="749A1FFD" w14:textId="77777777" w:rsidR="00085B20" w:rsidRPr="00085B20" w:rsidRDefault="00085B20" w:rsidP="00085B20">
      <w:pPr>
        <w:pStyle w:val="Lijstalinea"/>
        <w:numPr>
          <w:ilvl w:val="0"/>
          <w:numId w:val="19"/>
        </w:numPr>
      </w:pPr>
      <w:r w:rsidRPr="00085B20">
        <w:t>De aangeleverde bewijstukken compleet zijn.</w:t>
      </w:r>
    </w:p>
    <w:p w14:paraId="57CA10DD" w14:textId="77777777" w:rsidR="00085B20" w:rsidRPr="00085B20" w:rsidRDefault="00085B20" w:rsidP="00085B20">
      <w:pPr>
        <w:pStyle w:val="Lijstalinea"/>
        <w:numPr>
          <w:ilvl w:val="0"/>
          <w:numId w:val="19"/>
        </w:numPr>
      </w:pPr>
      <w:r w:rsidRPr="00085B20">
        <w:t>Alle gegevens in deze aanvraag naar waarheid zijn ingevuld.</w:t>
      </w:r>
    </w:p>
    <w:p w14:paraId="7DF5D41C" w14:textId="77777777" w:rsidR="00085B20" w:rsidRPr="00085B20" w:rsidRDefault="00085B20" w:rsidP="00085B20">
      <w:pPr>
        <w:pStyle w:val="Lijstalinea"/>
        <w:numPr>
          <w:ilvl w:val="0"/>
          <w:numId w:val="19"/>
        </w:numPr>
      </w:pPr>
      <w:r w:rsidRPr="00085B20">
        <w:t>De met prioriteit toegekende transportcapaciteit wordt afgenomen als de verklaring niet naar waarheid is ingevuld en/of indien er sprake is van vervalsing van de bewijsstukken.</w:t>
      </w:r>
    </w:p>
    <w:p w14:paraId="5AD7309A" w14:textId="77777777" w:rsidR="00085B20" w:rsidRPr="00FD40C0" w:rsidRDefault="00085B20" w:rsidP="00085B20">
      <w:pPr>
        <w:pStyle w:val="Lijstalinea"/>
        <w:rPr>
          <w:rFonts w:ascii="Klavika Lt" w:hAnsi="Klavika Lt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085B20" w:rsidRPr="00FD40C0" w14:paraId="6E94FFA4" w14:textId="77777777" w:rsidTr="00E40C58">
        <w:tc>
          <w:tcPr>
            <w:tcW w:w="1129" w:type="dxa"/>
          </w:tcPr>
          <w:p w14:paraId="0C707CA9" w14:textId="77777777" w:rsidR="00085B20" w:rsidRPr="00085B20" w:rsidRDefault="00085B20" w:rsidP="00085B20">
            <w:pPr>
              <w:rPr>
                <w:b/>
                <w:bCs/>
              </w:rPr>
            </w:pPr>
            <w:r w:rsidRPr="00085B20">
              <w:rPr>
                <w:b/>
                <w:bCs/>
              </w:rPr>
              <w:t>Datum</w:t>
            </w:r>
          </w:p>
        </w:tc>
        <w:sdt>
          <w:sdtPr>
            <w:id w:val="-1429647616"/>
            <w:placeholder>
              <w:docPart w:val="B5E57540B64C46D8BE02B7CA15B857F1"/>
            </w:placeholder>
            <w:showingPlcHdr/>
          </w:sdtPr>
          <w:sdtContent>
            <w:tc>
              <w:tcPr>
                <w:tcW w:w="7933" w:type="dxa"/>
              </w:tcPr>
              <w:p w14:paraId="526B0469" w14:textId="77777777" w:rsidR="00085B20" w:rsidRPr="00085B20" w:rsidRDefault="00085B20" w:rsidP="00085B20">
                <w:r w:rsidRPr="00085B20">
                  <w:t>Klik of tik om tekst in te voeren.</w:t>
                </w:r>
              </w:p>
            </w:tc>
          </w:sdtContent>
        </w:sdt>
      </w:tr>
    </w:tbl>
    <w:tbl>
      <w:tblPr>
        <w:tblStyle w:val="Tabelraster"/>
        <w:tblpPr w:leftFromText="141" w:rightFromText="141" w:vertAnchor="text" w:horzAnchor="margin" w:tblpY="332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85B20" w:rsidRPr="00FD40C0" w14:paraId="3274118B" w14:textId="77777777" w:rsidTr="00E40C58">
        <w:tc>
          <w:tcPr>
            <w:tcW w:w="4531" w:type="dxa"/>
          </w:tcPr>
          <w:p w14:paraId="65202C10" w14:textId="77777777" w:rsidR="00085B20" w:rsidRPr="00085B20" w:rsidRDefault="00085B20" w:rsidP="00085B20">
            <w:pPr>
              <w:rPr>
                <w:b/>
                <w:bCs/>
              </w:rPr>
            </w:pPr>
            <w:r w:rsidRPr="00085B20">
              <w:rPr>
                <w:b/>
                <w:bCs/>
              </w:rPr>
              <w:t>Naam ondergetekende:</w:t>
            </w:r>
          </w:p>
        </w:tc>
        <w:tc>
          <w:tcPr>
            <w:tcW w:w="4531" w:type="dxa"/>
          </w:tcPr>
          <w:p w14:paraId="1E475AD3" w14:textId="77777777" w:rsidR="00085B20" w:rsidRPr="00085B20" w:rsidRDefault="00085B20" w:rsidP="00085B20">
            <w:pPr>
              <w:rPr>
                <w:b/>
                <w:bCs/>
              </w:rPr>
            </w:pPr>
            <w:r w:rsidRPr="00085B20">
              <w:rPr>
                <w:b/>
                <w:bCs/>
              </w:rPr>
              <w:t>Handtekening:</w:t>
            </w:r>
          </w:p>
        </w:tc>
      </w:tr>
      <w:tr w:rsidR="00085B20" w:rsidRPr="00FD40C0" w14:paraId="373A2C8A" w14:textId="77777777" w:rsidTr="00E40C58">
        <w:trPr>
          <w:trHeight w:val="2218"/>
        </w:trPr>
        <w:sdt>
          <w:sdtPr>
            <w:id w:val="1717321419"/>
            <w:placeholder>
              <w:docPart w:val="55151AB842B74FE9A1C91D1EFD20CD70"/>
            </w:placeholder>
            <w:showingPlcHdr/>
          </w:sdtPr>
          <w:sdtContent>
            <w:tc>
              <w:tcPr>
                <w:tcW w:w="4531" w:type="dxa"/>
              </w:tcPr>
              <w:p w14:paraId="29D1C083" w14:textId="77777777" w:rsidR="00085B20" w:rsidRPr="00085B20" w:rsidRDefault="00085B20" w:rsidP="00085B20">
                <w:r w:rsidRPr="00085B20">
                  <w:t>Klik of tik om tekst in te voeren.</w:t>
                </w:r>
              </w:p>
            </w:tc>
          </w:sdtContent>
        </w:sdt>
        <w:tc>
          <w:tcPr>
            <w:tcW w:w="4531" w:type="dxa"/>
          </w:tcPr>
          <w:p w14:paraId="6ED33236" w14:textId="77777777" w:rsidR="00085B20" w:rsidRPr="00085B20" w:rsidRDefault="00085B20" w:rsidP="00085B20">
            <w:r w:rsidRPr="00085B20">
              <w:rPr>
                <w:lang w:eastAsia="en-US"/>
              </w:rPr>
              <w:pict w14:anchorId="4A4510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andtekeningregel, niet ondertekend" style="width:192pt;height:96pt">
                  <v:imagedata r:id="rId11" o:title=""/>
                  <o:lock v:ext="edit" ungrouping="t" rotation="t" cropping="t" verticies="t" text="t" grouping="t"/>
                  <o:signatureline v:ext="edit" id="{897E7E95-D01A-47A7-AD44-0114899FE842}" provid="{00000000-0000-0000-0000-000000000000}" issignatureline="t"/>
                </v:shape>
              </w:pict>
            </w:r>
          </w:p>
        </w:tc>
      </w:tr>
    </w:tbl>
    <w:p w14:paraId="4DCB8BC4" w14:textId="77777777" w:rsidR="00085B20" w:rsidRPr="00FD40C0" w:rsidRDefault="00085B20" w:rsidP="00085B20">
      <w:pPr>
        <w:rPr>
          <w:rFonts w:ascii="Klavika Lt" w:hAnsi="Klavika Lt"/>
          <w:szCs w:val="20"/>
        </w:rPr>
      </w:pPr>
      <w:r w:rsidRPr="00FD40C0">
        <w:rPr>
          <w:rFonts w:ascii="Klavika Lt" w:hAnsi="Klavika Lt"/>
          <w:szCs w:val="20"/>
        </w:rPr>
        <w:br/>
      </w:r>
    </w:p>
    <w:p w14:paraId="14BDABAF" w14:textId="77777777" w:rsidR="00085B20" w:rsidRPr="00FD40C0" w:rsidRDefault="00085B20" w:rsidP="00085B20">
      <w:pPr>
        <w:rPr>
          <w:rFonts w:ascii="Klavika Lt" w:hAnsi="Klavika Lt"/>
          <w:szCs w:val="20"/>
        </w:rPr>
      </w:pPr>
    </w:p>
    <w:p w14:paraId="4B700502" w14:textId="77777777" w:rsidR="00085B20" w:rsidRDefault="00085B20" w:rsidP="00085B20"/>
    <w:p w14:paraId="237CEC8E" w14:textId="77777777" w:rsidR="00085B20" w:rsidRPr="00EA2631" w:rsidRDefault="00085B20" w:rsidP="00085B20"/>
    <w:p w14:paraId="0A8BBA5D" w14:textId="77777777" w:rsidR="00085B20" w:rsidRPr="00B20414" w:rsidRDefault="00085B20" w:rsidP="00085B20"/>
    <w:p w14:paraId="195E45FD" w14:textId="77777777" w:rsidR="00207AFF" w:rsidRPr="00967EEB" w:rsidRDefault="00207AFF" w:rsidP="00207AFF"/>
    <w:sectPr w:rsidR="00207AFF" w:rsidRPr="00967EEB" w:rsidSect="00197682">
      <w:footerReference w:type="default" r:id="rId12"/>
      <w:headerReference w:type="first" r:id="rId13"/>
      <w:footerReference w:type="first" r:id="rId14"/>
      <w:pgSz w:w="11906" w:h="16838"/>
      <w:pgMar w:top="1565" w:right="1276" w:bottom="2080" w:left="1418" w:header="751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50B9E" w14:textId="77777777" w:rsidR="00DC48D0" w:rsidRPr="00967EEB" w:rsidRDefault="00DC48D0" w:rsidP="00CC04D0">
      <w:pPr>
        <w:spacing w:line="240" w:lineRule="auto"/>
      </w:pPr>
      <w:r w:rsidRPr="00967EEB">
        <w:separator/>
      </w:r>
    </w:p>
  </w:endnote>
  <w:endnote w:type="continuationSeparator" w:id="0">
    <w:p w14:paraId="58AF5D6C" w14:textId="77777777" w:rsidR="00DC48D0" w:rsidRPr="00967EEB" w:rsidRDefault="00DC48D0" w:rsidP="00CC04D0">
      <w:pPr>
        <w:spacing w:line="240" w:lineRule="auto"/>
      </w:pPr>
      <w:r w:rsidRPr="00967E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lavika L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E930" w14:textId="77777777" w:rsidR="00780A46" w:rsidRPr="00967EEB" w:rsidRDefault="00780A46" w:rsidP="00780A46">
    <w:pPr>
      <w:pStyle w:val="Voettekst"/>
      <w:framePr w:w="658" w:h="244" w:hRule="exact" w:wrap="around" w:vAnchor="page" w:hAnchor="page" w:x="10128" w:y="15650"/>
      <w:ind w:right="0"/>
      <w:jc w:val="center"/>
      <w:rPr>
        <w:rStyle w:val="Paginanummer"/>
      </w:rPr>
    </w:pPr>
    <w:r w:rsidRPr="00967EEB">
      <w:rPr>
        <w:rStyle w:val="Paginanummer"/>
      </w:rPr>
      <w:fldChar w:fldCharType="begin"/>
    </w:r>
    <w:r w:rsidRPr="00967EEB">
      <w:rPr>
        <w:rStyle w:val="Paginanummer"/>
      </w:rPr>
      <w:instrText xml:space="preserve"> PAGE </w:instrText>
    </w:r>
    <w:r w:rsidRPr="00967EEB">
      <w:rPr>
        <w:rStyle w:val="Paginanummer"/>
      </w:rPr>
      <w:fldChar w:fldCharType="separate"/>
    </w:r>
    <w:r w:rsidRPr="00967EEB">
      <w:rPr>
        <w:rStyle w:val="Paginanummer"/>
      </w:rPr>
      <w:t>2</w:t>
    </w:r>
    <w:r w:rsidRPr="00967EEB">
      <w:rPr>
        <w:rStyle w:val="Paginanummer"/>
      </w:rPr>
      <w:fldChar w:fldCharType="end"/>
    </w:r>
  </w:p>
  <w:p w14:paraId="4CA3D9A3" w14:textId="77777777" w:rsidR="00CC04D0" w:rsidRPr="00967EEB" w:rsidRDefault="005065A1" w:rsidP="002869E6">
    <w:pPr>
      <w:pStyle w:val="Voettekst"/>
    </w:pPr>
    <w:r w:rsidRPr="00967EEB">
      <w:rPr>
        <w:noProof/>
      </w:rPr>
      <w:drawing>
        <wp:anchor distT="0" distB="0" distL="114300" distR="114300" simplePos="0" relativeHeight="251666432" behindDoc="1" locked="0" layoutInCell="1" allowOverlap="1" wp14:anchorId="66C9123D" wp14:editId="218A1D74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70800" cy="874800"/>
          <wp:effectExtent l="0" t="0" r="0" b="0"/>
          <wp:wrapNone/>
          <wp:docPr id="766459446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459446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87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07D8D" w14:textId="77777777" w:rsidR="00780A46" w:rsidRPr="00967EEB" w:rsidRDefault="00780A46" w:rsidP="00780A46">
    <w:pPr>
      <w:pStyle w:val="Voettekst"/>
      <w:framePr w:w="658" w:h="244" w:hRule="exact" w:wrap="around" w:vAnchor="page" w:hAnchor="page" w:x="10128" w:y="15650"/>
      <w:ind w:right="0"/>
      <w:jc w:val="center"/>
      <w:rPr>
        <w:rStyle w:val="Paginanummer"/>
      </w:rPr>
    </w:pPr>
    <w:r w:rsidRPr="00967EEB">
      <w:rPr>
        <w:rStyle w:val="Paginanummer"/>
      </w:rPr>
      <w:fldChar w:fldCharType="begin"/>
    </w:r>
    <w:r w:rsidRPr="00967EEB">
      <w:rPr>
        <w:rStyle w:val="Paginanummer"/>
      </w:rPr>
      <w:instrText xml:space="preserve"> PAGE </w:instrText>
    </w:r>
    <w:r w:rsidRPr="00967EEB">
      <w:rPr>
        <w:rStyle w:val="Paginanummer"/>
      </w:rPr>
      <w:fldChar w:fldCharType="separate"/>
    </w:r>
    <w:r w:rsidRPr="00967EEB">
      <w:rPr>
        <w:rStyle w:val="Paginanummer"/>
      </w:rPr>
      <w:t>2</w:t>
    </w:r>
    <w:r w:rsidRPr="00967EEB">
      <w:rPr>
        <w:rStyle w:val="Paginanummer"/>
      </w:rPr>
      <w:fldChar w:fldCharType="end"/>
    </w:r>
  </w:p>
  <w:p w14:paraId="00BD6677" w14:textId="77777777" w:rsidR="00CC04D0" w:rsidRPr="00967EEB" w:rsidRDefault="00CC04D0" w:rsidP="002869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18288" w14:textId="77777777" w:rsidR="00DC48D0" w:rsidRPr="00967EEB" w:rsidRDefault="00DC48D0" w:rsidP="00CC04D0">
      <w:pPr>
        <w:spacing w:line="240" w:lineRule="auto"/>
      </w:pPr>
      <w:r w:rsidRPr="00967EEB">
        <w:separator/>
      </w:r>
    </w:p>
  </w:footnote>
  <w:footnote w:type="continuationSeparator" w:id="0">
    <w:p w14:paraId="7D8AE3A1" w14:textId="77777777" w:rsidR="00DC48D0" w:rsidRPr="00967EEB" w:rsidRDefault="00DC48D0" w:rsidP="00CC04D0">
      <w:pPr>
        <w:spacing w:line="240" w:lineRule="auto"/>
      </w:pPr>
      <w:r w:rsidRPr="00967E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9324" w14:textId="3CDC5D1E" w:rsidR="00CC04D0" w:rsidRPr="00967EEB" w:rsidRDefault="005065A1" w:rsidP="00590089">
    <w:pPr>
      <w:pStyle w:val="Kop1"/>
    </w:pPr>
    <w:r w:rsidRPr="00967EEB">
      <w:rPr>
        <w:noProof/>
      </w:rPr>
      <w:drawing>
        <wp:anchor distT="0" distB="0" distL="114300" distR="114300" simplePos="0" relativeHeight="251664384" behindDoc="1" locked="0" layoutInCell="1" allowOverlap="1" wp14:anchorId="379C79CA" wp14:editId="0C1CA3C7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70800" cy="874800"/>
          <wp:effectExtent l="0" t="0" r="0" b="0"/>
          <wp:wrapNone/>
          <wp:docPr id="841251231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251231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87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04D0" w:rsidRPr="00967EEB">
      <w:rPr>
        <w:noProof/>
      </w:rPr>
      <w:drawing>
        <wp:anchor distT="0" distB="0" distL="114300" distR="114300" simplePos="0" relativeHeight="251660288" behindDoc="1" locked="0" layoutInCell="1" allowOverlap="1" wp14:anchorId="226C0856" wp14:editId="4927014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774800" cy="2466000"/>
          <wp:effectExtent l="0" t="0" r="0" b="0"/>
          <wp:wrapNone/>
          <wp:docPr id="1535017682" name="Graphic 3" descr="Logo van gemeente Vijfheerenlanden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5017682" name="Graphic 3" descr="Logo van gemeente Vijfheerenlanden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800" cy="246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085B20">
      <w:t>Bestuursverklaring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A29C1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6E6CAB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B65BC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10E20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7E064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1407E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20AD3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2A87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3C294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BAD37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D42FF3"/>
    <w:multiLevelType w:val="hybridMultilevel"/>
    <w:tmpl w:val="5C3864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E15BB"/>
    <w:multiLevelType w:val="hybridMultilevel"/>
    <w:tmpl w:val="93549E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3064B"/>
    <w:multiLevelType w:val="multilevel"/>
    <w:tmpl w:val="D49C03DE"/>
    <w:lvl w:ilvl="0">
      <w:start w:val="1"/>
      <w:numFmt w:val="bullet"/>
      <w:pStyle w:val="VHLBullets"/>
      <w:lvlText w:val=""/>
      <w:lvlJc w:val="left"/>
      <w:pPr>
        <w:ind w:left="284" w:hanging="284"/>
      </w:pPr>
      <w:rPr>
        <w:rFonts w:ascii="Symbol" w:hAnsi="Symbol" w:hint="default"/>
        <w:color w:val="D20A11"/>
      </w:rPr>
    </w:lvl>
    <w:lvl w:ilvl="1">
      <w:numFmt w:val="bullet"/>
      <w:lvlText w:val="o"/>
      <w:lvlJc w:val="left"/>
      <w:pPr>
        <w:ind w:left="567" w:hanging="283"/>
      </w:pPr>
      <w:rPr>
        <w:rFonts w:ascii="Courier New" w:hAnsi="Courier New" w:hint="default"/>
        <w:color w:val="D20A11"/>
      </w:rPr>
    </w:lvl>
    <w:lvl w:ilvl="2">
      <w:start w:val="1"/>
      <w:numFmt w:val="bullet"/>
      <w:lvlText w:val="–"/>
      <w:lvlJc w:val="left"/>
      <w:pPr>
        <w:ind w:left="851" w:hanging="284"/>
      </w:pPr>
      <w:rPr>
        <w:rFonts w:ascii="Aptos" w:hAnsi="Aptos" w:hint="default"/>
        <w:color w:val="D20A11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24B74"/>
    <w:multiLevelType w:val="multilevel"/>
    <w:tmpl w:val="E6B8D08E"/>
    <w:lvl w:ilvl="0">
      <w:start w:val="1"/>
      <w:numFmt w:val="decimal"/>
      <w:lvlText w:val="%1."/>
      <w:lvlJc w:val="left"/>
      <w:pPr>
        <w:ind w:left="760" w:hanging="7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ind w:left="964" w:hanging="204"/>
      </w:pPr>
      <w:rPr>
        <w:rFonts w:ascii="Symbol" w:hAnsi="Symbol" w:hint="default"/>
        <w:color w:val="D20A1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66C729BC"/>
    <w:multiLevelType w:val="hybridMultilevel"/>
    <w:tmpl w:val="C674D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1254D"/>
    <w:multiLevelType w:val="multilevel"/>
    <w:tmpl w:val="3392F878"/>
    <w:lvl w:ilvl="0">
      <w:start w:val="1"/>
      <w:numFmt w:val="decimal"/>
      <w:pStyle w:val="VHLGenummerdelijst"/>
      <w:lvlText w:val="%1."/>
      <w:lvlJc w:val="left"/>
      <w:pPr>
        <w:ind w:left="760" w:hanging="7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ind w:left="1021" w:hanging="261"/>
      </w:pPr>
      <w:rPr>
        <w:rFonts w:ascii="Symbol" w:hAnsi="Symbol" w:hint="default"/>
        <w:color w:val="D20A1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395930631">
    <w:abstractNumId w:val="11"/>
  </w:num>
  <w:num w:numId="2" w16cid:durableId="208304156">
    <w:abstractNumId w:val="15"/>
  </w:num>
  <w:num w:numId="3" w16cid:durableId="1634939855">
    <w:abstractNumId w:val="15"/>
    <w:lvlOverride w:ilvl="0">
      <w:lvl w:ilvl="0">
        <w:start w:val="1"/>
        <w:numFmt w:val="decimal"/>
        <w:pStyle w:val="VHLGenummerdelijst"/>
        <w:lvlText w:val="%1."/>
        <w:lvlJc w:val="left"/>
        <w:pPr>
          <w:ind w:left="760" w:hanging="7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94" w:hanging="34"/>
        </w:pPr>
        <w:rPr>
          <w:rFonts w:ascii="Symbol" w:hAnsi="Symbol" w:hint="default"/>
          <w:color w:val="D20A11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4" w16cid:durableId="270095007">
    <w:abstractNumId w:val="15"/>
    <w:lvlOverride w:ilvl="0">
      <w:lvl w:ilvl="0">
        <w:start w:val="1"/>
        <w:numFmt w:val="decimal"/>
        <w:pStyle w:val="VHLGenummerdelijst"/>
        <w:lvlText w:val="%1."/>
        <w:lvlJc w:val="left"/>
        <w:pPr>
          <w:ind w:left="760" w:hanging="7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907" w:hanging="147"/>
        </w:pPr>
        <w:rPr>
          <w:rFonts w:ascii="Symbol" w:hAnsi="Symbol" w:hint="default"/>
          <w:color w:val="D20A11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5" w16cid:durableId="2098283854">
    <w:abstractNumId w:val="13"/>
  </w:num>
  <w:num w:numId="6" w16cid:durableId="1836605067">
    <w:abstractNumId w:val="15"/>
  </w:num>
  <w:num w:numId="7" w16cid:durableId="1346980457">
    <w:abstractNumId w:val="12"/>
  </w:num>
  <w:num w:numId="8" w16cid:durableId="432365263">
    <w:abstractNumId w:val="9"/>
  </w:num>
  <w:num w:numId="9" w16cid:durableId="1296988047">
    <w:abstractNumId w:val="7"/>
  </w:num>
  <w:num w:numId="10" w16cid:durableId="1798377450">
    <w:abstractNumId w:val="6"/>
  </w:num>
  <w:num w:numId="11" w16cid:durableId="1889141352">
    <w:abstractNumId w:val="5"/>
  </w:num>
  <w:num w:numId="12" w16cid:durableId="184172882">
    <w:abstractNumId w:val="4"/>
  </w:num>
  <w:num w:numId="13" w16cid:durableId="402261139">
    <w:abstractNumId w:val="8"/>
  </w:num>
  <w:num w:numId="14" w16cid:durableId="1221794366">
    <w:abstractNumId w:val="3"/>
  </w:num>
  <w:num w:numId="15" w16cid:durableId="1531727589">
    <w:abstractNumId w:val="2"/>
  </w:num>
  <w:num w:numId="16" w16cid:durableId="845291989">
    <w:abstractNumId w:val="1"/>
  </w:num>
  <w:num w:numId="17" w16cid:durableId="1453672786">
    <w:abstractNumId w:val="0"/>
  </w:num>
  <w:num w:numId="18" w16cid:durableId="1070956424">
    <w:abstractNumId w:val="14"/>
  </w:num>
  <w:num w:numId="19" w16cid:durableId="2242170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20"/>
    <w:rsid w:val="0002681A"/>
    <w:rsid w:val="0003194E"/>
    <w:rsid w:val="00032E8B"/>
    <w:rsid w:val="000355BC"/>
    <w:rsid w:val="00037416"/>
    <w:rsid w:val="00050A0F"/>
    <w:rsid w:val="00085B20"/>
    <w:rsid w:val="000C1CDB"/>
    <w:rsid w:val="000D20E0"/>
    <w:rsid w:val="0010694E"/>
    <w:rsid w:val="00172F5C"/>
    <w:rsid w:val="001833AD"/>
    <w:rsid w:val="00192749"/>
    <w:rsid w:val="00197682"/>
    <w:rsid w:val="001A0796"/>
    <w:rsid w:val="001C541A"/>
    <w:rsid w:val="001C61B5"/>
    <w:rsid w:val="001D467C"/>
    <w:rsid w:val="001F2AC0"/>
    <w:rsid w:val="001F52FF"/>
    <w:rsid w:val="00207AFF"/>
    <w:rsid w:val="00250834"/>
    <w:rsid w:val="0025188B"/>
    <w:rsid w:val="00256824"/>
    <w:rsid w:val="002869E6"/>
    <w:rsid w:val="00291242"/>
    <w:rsid w:val="002D7F42"/>
    <w:rsid w:val="00316689"/>
    <w:rsid w:val="003419A0"/>
    <w:rsid w:val="00344267"/>
    <w:rsid w:val="00350734"/>
    <w:rsid w:val="003878F1"/>
    <w:rsid w:val="003D577D"/>
    <w:rsid w:val="003F4C37"/>
    <w:rsid w:val="003F7905"/>
    <w:rsid w:val="00434B86"/>
    <w:rsid w:val="004710B4"/>
    <w:rsid w:val="004936C7"/>
    <w:rsid w:val="004D6297"/>
    <w:rsid w:val="005065A1"/>
    <w:rsid w:val="00542283"/>
    <w:rsid w:val="00590089"/>
    <w:rsid w:val="005C155D"/>
    <w:rsid w:val="00612A88"/>
    <w:rsid w:val="00646FA3"/>
    <w:rsid w:val="006806B8"/>
    <w:rsid w:val="00696685"/>
    <w:rsid w:val="006E1614"/>
    <w:rsid w:val="007015F4"/>
    <w:rsid w:val="00734E88"/>
    <w:rsid w:val="007537D7"/>
    <w:rsid w:val="00780A46"/>
    <w:rsid w:val="007C2928"/>
    <w:rsid w:val="007D54E0"/>
    <w:rsid w:val="007E3E23"/>
    <w:rsid w:val="00801354"/>
    <w:rsid w:val="00822E22"/>
    <w:rsid w:val="00826F38"/>
    <w:rsid w:val="0084335B"/>
    <w:rsid w:val="008A58C3"/>
    <w:rsid w:val="008C114D"/>
    <w:rsid w:val="008C525D"/>
    <w:rsid w:val="008E74D2"/>
    <w:rsid w:val="009048AB"/>
    <w:rsid w:val="00923D9B"/>
    <w:rsid w:val="00935DDD"/>
    <w:rsid w:val="00967EEB"/>
    <w:rsid w:val="00983C66"/>
    <w:rsid w:val="00990B51"/>
    <w:rsid w:val="009A4665"/>
    <w:rsid w:val="009B0489"/>
    <w:rsid w:val="009B25D4"/>
    <w:rsid w:val="009C16B4"/>
    <w:rsid w:val="009E19B5"/>
    <w:rsid w:val="00A52862"/>
    <w:rsid w:val="00AA63D1"/>
    <w:rsid w:val="00AC73BC"/>
    <w:rsid w:val="00AD4DB7"/>
    <w:rsid w:val="00AE57E4"/>
    <w:rsid w:val="00AE66B6"/>
    <w:rsid w:val="00AF5DF7"/>
    <w:rsid w:val="00B07238"/>
    <w:rsid w:val="00B2130F"/>
    <w:rsid w:val="00B24427"/>
    <w:rsid w:val="00B312DD"/>
    <w:rsid w:val="00B4797D"/>
    <w:rsid w:val="00B55723"/>
    <w:rsid w:val="00B90AC7"/>
    <w:rsid w:val="00BC0D40"/>
    <w:rsid w:val="00BE4254"/>
    <w:rsid w:val="00BF01D3"/>
    <w:rsid w:val="00C33404"/>
    <w:rsid w:val="00C37741"/>
    <w:rsid w:val="00CC04D0"/>
    <w:rsid w:val="00CE1EAE"/>
    <w:rsid w:val="00D447D5"/>
    <w:rsid w:val="00D61198"/>
    <w:rsid w:val="00D92076"/>
    <w:rsid w:val="00D9576D"/>
    <w:rsid w:val="00DC48D0"/>
    <w:rsid w:val="00DD29B4"/>
    <w:rsid w:val="00E2789C"/>
    <w:rsid w:val="00E46604"/>
    <w:rsid w:val="00E51F0A"/>
    <w:rsid w:val="00E90D1D"/>
    <w:rsid w:val="00E918E4"/>
    <w:rsid w:val="00EB56BF"/>
    <w:rsid w:val="00F52C1E"/>
    <w:rsid w:val="00F609F3"/>
    <w:rsid w:val="00FD27ED"/>
    <w:rsid w:val="00FE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4ABF1"/>
  <w15:chartTrackingRefBased/>
  <w15:docId w15:val="{BB7A9AC7-98B6-4762-B7DF-CD325A69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16B4"/>
    <w:pPr>
      <w:spacing w:line="320" w:lineRule="atLeast"/>
    </w:pPr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2"/>
    <w:rsid w:val="00D92076"/>
    <w:pPr>
      <w:keepNext/>
      <w:keepLines/>
      <w:spacing w:line="240" w:lineRule="auto"/>
      <w:ind w:left="4621"/>
      <w:outlineLvl w:val="0"/>
    </w:pPr>
    <w:rPr>
      <w:rFonts w:eastAsiaTheme="majorEastAsia" w:cstheme="majorBidi"/>
      <w:b/>
      <w:bCs/>
      <w:color w:val="28347F"/>
      <w:sz w:val="34"/>
      <w:szCs w:val="34"/>
    </w:rPr>
  </w:style>
  <w:style w:type="paragraph" w:styleId="Kop2">
    <w:name w:val="heading 2"/>
    <w:basedOn w:val="Standaard"/>
    <w:next w:val="Standaard"/>
    <w:link w:val="Kop2Char"/>
    <w:uiPriority w:val="2"/>
    <w:qFormat/>
    <w:rsid w:val="00D92076"/>
    <w:pPr>
      <w:keepNext/>
      <w:keepLines/>
      <w:spacing w:before="240"/>
      <w:outlineLvl w:val="1"/>
    </w:pPr>
    <w:rPr>
      <w:rFonts w:eastAsiaTheme="majorEastAsia" w:cstheme="majorBidi"/>
      <w:b/>
      <w:bCs/>
      <w:color w:val="28347F"/>
      <w:szCs w:val="20"/>
    </w:rPr>
  </w:style>
  <w:style w:type="paragraph" w:styleId="Kop3">
    <w:name w:val="heading 3"/>
    <w:basedOn w:val="Standaard"/>
    <w:next w:val="Standaard"/>
    <w:link w:val="Kop3Char"/>
    <w:uiPriority w:val="2"/>
    <w:qFormat/>
    <w:rsid w:val="00D92076"/>
    <w:pPr>
      <w:spacing w:before="240"/>
      <w:outlineLvl w:val="2"/>
    </w:pPr>
    <w:rPr>
      <w:b/>
      <w:bCs/>
      <w:szCs w:val="22"/>
    </w:rPr>
  </w:style>
  <w:style w:type="paragraph" w:styleId="Kop4">
    <w:name w:val="heading 4"/>
    <w:basedOn w:val="Standaard"/>
    <w:next w:val="Standaard"/>
    <w:link w:val="Kop4Char"/>
    <w:uiPriority w:val="2"/>
    <w:qFormat/>
    <w:rsid w:val="00D92076"/>
    <w:pPr>
      <w:spacing w:before="240"/>
      <w:outlineLvl w:val="3"/>
    </w:pPr>
    <w:rPr>
      <w:b/>
      <w:bCs/>
      <w:szCs w:val="20"/>
    </w:rPr>
  </w:style>
  <w:style w:type="paragraph" w:styleId="Kop5">
    <w:name w:val="heading 5"/>
    <w:basedOn w:val="Standaard"/>
    <w:next w:val="Standaard"/>
    <w:link w:val="Kop5Char"/>
    <w:uiPriority w:val="2"/>
    <w:qFormat/>
    <w:rsid w:val="00D92076"/>
    <w:pPr>
      <w:keepNext/>
      <w:keepLines/>
      <w:spacing w:before="80" w:after="40" w:line="278" w:lineRule="auto"/>
      <w:outlineLvl w:val="4"/>
    </w:pPr>
    <w:rPr>
      <w:rFonts w:eastAsiaTheme="majorEastAsia" w:cstheme="majorBidi"/>
      <w:b/>
      <w:color w:val="28347F"/>
      <w:kern w:val="0"/>
      <w14:ligatures w14:val="none"/>
    </w:rPr>
  </w:style>
  <w:style w:type="paragraph" w:styleId="Kop6">
    <w:name w:val="heading 6"/>
    <w:basedOn w:val="Standaard"/>
    <w:next w:val="Standaard"/>
    <w:link w:val="Kop6Char"/>
    <w:uiPriority w:val="2"/>
    <w:qFormat/>
    <w:rsid w:val="00D92076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28347F"/>
      <w:kern w:val="0"/>
      <w14:ligatures w14:val="non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CC04D0"/>
    <w:pPr>
      <w:keepNext/>
      <w:keepLines/>
      <w:spacing w:before="40"/>
      <w:outlineLvl w:val="6"/>
    </w:pPr>
    <w:rPr>
      <w:rFonts w:eastAsiaTheme="majorEastAsia" w:cstheme="majorBidi"/>
      <w:color w:val="2834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C04D0"/>
    <w:pPr>
      <w:keepNext/>
      <w:keepLines/>
      <w:outlineLvl w:val="7"/>
    </w:pPr>
    <w:rPr>
      <w:rFonts w:eastAsiaTheme="majorEastAsia" w:cstheme="majorBidi"/>
      <w:i/>
      <w:iCs/>
      <w:color w:val="28347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C04D0"/>
    <w:pPr>
      <w:keepNext/>
      <w:keepLines/>
      <w:outlineLvl w:val="8"/>
    </w:pPr>
    <w:rPr>
      <w:rFonts w:eastAsiaTheme="majorEastAsia" w:cstheme="majorBidi"/>
      <w:color w:val="2834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2"/>
    <w:rsid w:val="00D92076"/>
    <w:rPr>
      <w:rFonts w:ascii="Verdana" w:eastAsiaTheme="majorEastAsia" w:hAnsi="Verdana" w:cstheme="majorBidi"/>
      <w:b/>
      <w:bCs/>
      <w:noProof w:val="0"/>
      <w:color w:val="28347F"/>
      <w:sz w:val="34"/>
      <w:szCs w:val="34"/>
      <w:lang w:val="nl-NL"/>
    </w:rPr>
  </w:style>
  <w:style w:type="character" w:customStyle="1" w:styleId="Kop2Char">
    <w:name w:val="Kop 2 Char"/>
    <w:basedOn w:val="Standaardalinea-lettertype"/>
    <w:link w:val="Kop2"/>
    <w:uiPriority w:val="2"/>
    <w:rsid w:val="00D92076"/>
    <w:rPr>
      <w:rFonts w:ascii="Verdana" w:eastAsiaTheme="majorEastAsia" w:hAnsi="Verdana" w:cstheme="majorBidi"/>
      <w:b/>
      <w:bCs/>
      <w:noProof w:val="0"/>
      <w:color w:val="28347F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2"/>
    <w:rsid w:val="00D92076"/>
    <w:rPr>
      <w:rFonts w:ascii="Verdana" w:hAnsi="Verdana"/>
      <w:b/>
      <w:bCs/>
      <w:noProof w:val="0"/>
      <w:sz w:val="20"/>
      <w:szCs w:val="22"/>
      <w:lang w:val="nl-NL"/>
    </w:rPr>
  </w:style>
  <w:style w:type="character" w:customStyle="1" w:styleId="Kop4Char">
    <w:name w:val="Kop 4 Char"/>
    <w:basedOn w:val="Standaardalinea-lettertype"/>
    <w:link w:val="Kop4"/>
    <w:uiPriority w:val="2"/>
    <w:rsid w:val="00D92076"/>
    <w:rPr>
      <w:rFonts w:ascii="Verdana" w:hAnsi="Verdana"/>
      <w:b/>
      <w:bCs/>
      <w:noProof w:val="0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2"/>
    <w:rsid w:val="00D92076"/>
    <w:rPr>
      <w:rFonts w:ascii="Verdana" w:eastAsiaTheme="majorEastAsia" w:hAnsi="Verdana" w:cstheme="majorBidi"/>
      <w:b/>
      <w:noProof w:val="0"/>
      <w:color w:val="28347F"/>
      <w:kern w:val="0"/>
      <w:sz w:val="20"/>
      <w:lang w:val="nl-NL"/>
      <w14:ligatures w14:val="none"/>
    </w:rPr>
  </w:style>
  <w:style w:type="character" w:customStyle="1" w:styleId="Kop6Char">
    <w:name w:val="Kop 6 Char"/>
    <w:basedOn w:val="Standaardalinea-lettertype"/>
    <w:link w:val="Kop6"/>
    <w:uiPriority w:val="2"/>
    <w:rsid w:val="00D92076"/>
    <w:rPr>
      <w:rFonts w:ascii="Verdana" w:eastAsiaTheme="majorEastAsia" w:hAnsi="Verdana" w:cstheme="majorBidi"/>
      <w:i/>
      <w:iCs/>
      <w:noProof w:val="0"/>
      <w:color w:val="28347F"/>
      <w:kern w:val="0"/>
      <w:sz w:val="20"/>
      <w:lang w:val="nl-NL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C04D0"/>
    <w:rPr>
      <w:rFonts w:ascii="Verdana" w:eastAsiaTheme="majorEastAsia" w:hAnsi="Verdana" w:cstheme="majorBidi"/>
      <w:noProof w:val="0"/>
      <w:color w:val="28347F"/>
      <w:sz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C04D0"/>
    <w:rPr>
      <w:rFonts w:ascii="Verdana" w:eastAsiaTheme="majorEastAsia" w:hAnsi="Verdana" w:cstheme="majorBidi"/>
      <w:i/>
      <w:iCs/>
      <w:noProof w:val="0"/>
      <w:color w:val="28347F"/>
      <w:sz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C04D0"/>
    <w:rPr>
      <w:rFonts w:ascii="Verdana" w:eastAsiaTheme="majorEastAsia" w:hAnsi="Verdana" w:cstheme="majorBidi"/>
      <w:noProof w:val="0"/>
      <w:color w:val="28347F"/>
      <w:sz w:val="20"/>
      <w:lang w:val="nl-NL"/>
    </w:rPr>
  </w:style>
  <w:style w:type="paragraph" w:styleId="Titel">
    <w:name w:val="Title"/>
    <w:basedOn w:val="Standaard"/>
    <w:next w:val="Standaard"/>
    <w:link w:val="TitelChar"/>
    <w:uiPriority w:val="10"/>
    <w:rsid w:val="00D92076"/>
    <w:pPr>
      <w:spacing w:after="80" w:line="240" w:lineRule="auto"/>
      <w:contextualSpacing/>
    </w:pPr>
    <w:rPr>
      <w:rFonts w:eastAsiaTheme="majorEastAsia" w:cstheme="majorBidi"/>
      <w:color w:val="28347F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2076"/>
    <w:rPr>
      <w:rFonts w:ascii="Verdana" w:eastAsiaTheme="majorEastAsia" w:hAnsi="Verdana" w:cstheme="majorBidi"/>
      <w:noProof w:val="0"/>
      <w:color w:val="28347F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rsid w:val="00CC04D0"/>
    <w:pPr>
      <w:numPr>
        <w:ilvl w:val="1"/>
      </w:numPr>
    </w:pPr>
    <w:rPr>
      <w:rFonts w:eastAsiaTheme="majorEastAsia" w:cstheme="majorBidi"/>
      <w:color w:val="28347F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C04D0"/>
    <w:rPr>
      <w:rFonts w:ascii="Verdana" w:eastAsiaTheme="majorEastAsia" w:hAnsi="Verdana" w:cstheme="majorBidi"/>
      <w:noProof w:val="0"/>
      <w:color w:val="28347F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rsid w:val="00CC04D0"/>
    <w:pPr>
      <w:spacing w:before="160"/>
      <w:jc w:val="center"/>
    </w:pPr>
    <w:rPr>
      <w:i/>
      <w:iCs/>
      <w:color w:val="28347F"/>
    </w:rPr>
  </w:style>
  <w:style w:type="character" w:customStyle="1" w:styleId="CitaatChar">
    <w:name w:val="Citaat Char"/>
    <w:basedOn w:val="Standaardalinea-lettertype"/>
    <w:link w:val="Citaat"/>
    <w:uiPriority w:val="29"/>
    <w:rsid w:val="00CC04D0"/>
    <w:rPr>
      <w:rFonts w:ascii="Verdana" w:hAnsi="Verdana"/>
      <w:i/>
      <w:iCs/>
      <w:noProof w:val="0"/>
      <w:color w:val="28347F"/>
      <w:sz w:val="20"/>
      <w:lang w:val="nl-NL"/>
    </w:rPr>
  </w:style>
  <w:style w:type="paragraph" w:styleId="Lijstalinea">
    <w:name w:val="List Paragraph"/>
    <w:basedOn w:val="Standaard"/>
    <w:uiPriority w:val="34"/>
    <w:rsid w:val="00CC04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CC04D0"/>
    <w:rPr>
      <w:i/>
      <w:iCs/>
      <w:noProof w:val="0"/>
      <w:color w:val="28347F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C04D0"/>
    <w:pPr>
      <w:pBdr>
        <w:top w:val="single" w:sz="4" w:space="10" w:color="1E265F" w:themeColor="accent1" w:themeShade="BF"/>
        <w:bottom w:val="single" w:sz="4" w:space="10" w:color="1E265F" w:themeColor="accent1" w:themeShade="BF"/>
      </w:pBdr>
      <w:spacing w:before="360" w:after="360"/>
      <w:ind w:left="864" w:right="864"/>
      <w:jc w:val="center"/>
    </w:pPr>
    <w:rPr>
      <w:i/>
      <w:iCs/>
      <w:color w:val="28347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04D0"/>
    <w:rPr>
      <w:rFonts w:ascii="Verdana" w:hAnsi="Verdana"/>
      <w:i/>
      <w:iCs/>
      <w:noProof w:val="0"/>
      <w:color w:val="28347F"/>
      <w:sz w:val="20"/>
      <w:lang w:val="nl-NL"/>
    </w:rPr>
  </w:style>
  <w:style w:type="character" w:styleId="Intensieveverwijzing">
    <w:name w:val="Intense Reference"/>
    <w:basedOn w:val="Standaardalinea-lettertype"/>
    <w:uiPriority w:val="32"/>
    <w:rsid w:val="00CC04D0"/>
    <w:rPr>
      <w:b/>
      <w:bCs/>
      <w:smallCaps/>
      <w:noProof w:val="0"/>
      <w:color w:val="28347F"/>
      <w:spacing w:val="5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D92076"/>
    <w:pPr>
      <w:spacing w:line="240" w:lineRule="auto"/>
      <w:ind w:left="4621"/>
    </w:pPr>
    <w:rPr>
      <w:b/>
      <w:bCs/>
      <w:color w:val="28347F"/>
      <w:sz w:val="44"/>
      <w:szCs w:val="44"/>
    </w:rPr>
  </w:style>
  <w:style w:type="character" w:customStyle="1" w:styleId="KoptekstChar">
    <w:name w:val="Koptekst Char"/>
    <w:basedOn w:val="Standaardalinea-lettertype"/>
    <w:link w:val="Koptekst"/>
    <w:uiPriority w:val="99"/>
    <w:rsid w:val="00D92076"/>
    <w:rPr>
      <w:rFonts w:ascii="Verdana" w:hAnsi="Verdana"/>
      <w:b/>
      <w:bCs/>
      <w:noProof w:val="0"/>
      <w:color w:val="28347F"/>
      <w:sz w:val="44"/>
      <w:szCs w:val="4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9C16B4"/>
    <w:pPr>
      <w:spacing w:after="0" w:line="240" w:lineRule="auto"/>
      <w:ind w:right="142"/>
    </w:pPr>
    <w:rPr>
      <w:color w:val="28347F"/>
      <w:sz w:val="15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9C16B4"/>
    <w:rPr>
      <w:rFonts w:ascii="Verdana" w:hAnsi="Verdana"/>
      <w:color w:val="28347F"/>
      <w:sz w:val="15"/>
      <w:szCs w:val="20"/>
    </w:rPr>
  </w:style>
  <w:style w:type="paragraph" w:customStyle="1" w:styleId="VHLAdressering">
    <w:name w:val="VHL_Adressering"/>
    <w:basedOn w:val="Standaard"/>
    <w:uiPriority w:val="3"/>
    <w:rsid w:val="00696685"/>
    <w:pPr>
      <w:spacing w:before="320" w:after="1880"/>
      <w:ind w:left="6129" w:hanging="1508"/>
      <w:contextualSpacing/>
    </w:pPr>
  </w:style>
  <w:style w:type="paragraph" w:customStyle="1" w:styleId="VHLKenmerkTekst">
    <w:name w:val="VHL_KenmerkTekst"/>
    <w:basedOn w:val="Standaard"/>
    <w:link w:val="VHLKenmerkTekstChar"/>
    <w:uiPriority w:val="3"/>
    <w:rsid w:val="00A52862"/>
    <w:pPr>
      <w:tabs>
        <w:tab w:val="left" w:pos="1701"/>
      </w:tabs>
      <w:spacing w:after="960"/>
      <w:contextualSpacing/>
    </w:pPr>
  </w:style>
  <w:style w:type="paragraph" w:customStyle="1" w:styleId="VHLKenmerkKop">
    <w:name w:val="VHL_KenmerkKop"/>
    <w:basedOn w:val="VHLKenmerkTekst"/>
    <w:link w:val="VHLKenmerkKopChar"/>
    <w:uiPriority w:val="3"/>
    <w:rsid w:val="00AF5DF7"/>
    <w:rPr>
      <w:b/>
      <w:bCs/>
    </w:rPr>
  </w:style>
  <w:style w:type="character" w:customStyle="1" w:styleId="VHLKenmerkTekstChar">
    <w:name w:val="VHL_KenmerkTekst Char"/>
    <w:basedOn w:val="Standaardalinea-lettertype"/>
    <w:link w:val="VHLKenmerkTekst"/>
    <w:uiPriority w:val="3"/>
    <w:rsid w:val="001833AD"/>
    <w:rPr>
      <w:rFonts w:ascii="Verdana" w:hAnsi="Verdana"/>
      <w:noProof w:val="0"/>
      <w:sz w:val="20"/>
      <w:lang w:val="nl-NL"/>
    </w:rPr>
  </w:style>
  <w:style w:type="character" w:customStyle="1" w:styleId="VHLKenmerkKopChar">
    <w:name w:val="VHL_KenmerkKop Char"/>
    <w:basedOn w:val="VHLKenmerkTekstChar"/>
    <w:link w:val="VHLKenmerkKop"/>
    <w:uiPriority w:val="3"/>
    <w:rsid w:val="001833AD"/>
    <w:rPr>
      <w:rFonts w:ascii="Verdana" w:hAnsi="Verdana"/>
      <w:b/>
      <w:bCs/>
      <w:noProof w:val="0"/>
      <w:sz w:val="20"/>
      <w:lang w:val="nl-NL"/>
    </w:rPr>
  </w:style>
  <w:style w:type="paragraph" w:customStyle="1" w:styleId="VHLGenummerdelijst">
    <w:name w:val="VHL_Genummerde lijst"/>
    <w:uiPriority w:val="1"/>
    <w:qFormat/>
    <w:rsid w:val="00207AFF"/>
    <w:pPr>
      <w:numPr>
        <w:numId w:val="6"/>
      </w:numPr>
      <w:spacing w:after="0" w:line="320" w:lineRule="atLeast"/>
    </w:pPr>
    <w:rPr>
      <w:rFonts w:ascii="Verdana" w:hAnsi="Verdana"/>
      <w:sz w:val="20"/>
      <w:szCs w:val="20"/>
    </w:rPr>
  </w:style>
  <w:style w:type="table" w:customStyle="1" w:styleId="VHLTabelstijl1">
    <w:name w:val="VHL_Tabelstijl 1"/>
    <w:rsid w:val="00D447D5"/>
    <w:pPr>
      <w:spacing w:after="0" w:line="240" w:lineRule="auto"/>
    </w:pPr>
    <w:rPr>
      <w:rFonts w:eastAsiaTheme="minorEastAsia"/>
      <w:kern w:val="0"/>
      <w:sz w:val="20"/>
      <w:szCs w:val="20"/>
      <w:lang w:eastAsia="nl-NL"/>
      <w14:ligatures w14:val="none"/>
    </w:rPr>
    <w:tblPr>
      <w:tblStyleRowBandSize w:val="1"/>
      <w:tblBorders>
        <w:top w:val="single" w:sz="4" w:space="0" w:color="555555"/>
        <w:left w:val="single" w:sz="4" w:space="0" w:color="555555"/>
        <w:bottom w:val="single" w:sz="4" w:space="0" w:color="555555"/>
        <w:right w:val="single" w:sz="4" w:space="0" w:color="555555"/>
        <w:insideH w:val="single" w:sz="4" w:space="0" w:color="555555"/>
        <w:insideV w:val="single" w:sz="4" w:space="0" w:color="555555"/>
      </w:tblBorders>
      <w:tblCellMar>
        <w:top w:w="108" w:type="dxa"/>
        <w:left w:w="108" w:type="dxa"/>
        <w:bottom w:w="108" w:type="dxa"/>
        <w:right w:w="108" w:type="dxa"/>
      </w:tblCellMar>
    </w:tbl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555555"/>
        <w:vAlign w:val="center"/>
      </w:tcPr>
    </w:tblStylePr>
    <w:tblStylePr w:type="band2Horz">
      <w:tblPr/>
      <w:tcPr>
        <w:shd w:val="clear" w:color="auto" w:fill="E9E8E7"/>
      </w:tcPr>
    </w:tblStylePr>
  </w:style>
  <w:style w:type="table" w:customStyle="1" w:styleId="VHLTabelstijl2">
    <w:name w:val="VHL_Tabelstijl 2"/>
    <w:rsid w:val="00D447D5"/>
    <w:pPr>
      <w:spacing w:after="0" w:line="240" w:lineRule="auto"/>
    </w:pPr>
    <w:rPr>
      <w:rFonts w:eastAsiaTheme="minorEastAsia"/>
      <w:kern w:val="0"/>
      <w:sz w:val="20"/>
      <w:szCs w:val="20"/>
      <w:lang w:eastAsia="nl-NL"/>
      <w14:ligatures w14:val="none"/>
    </w:rPr>
    <w:tblPr>
      <w:tblStyleRowBandSize w:val="1"/>
      <w:tblBorders>
        <w:top w:val="single" w:sz="2" w:space="0" w:color="28347F"/>
        <w:left w:val="single" w:sz="2" w:space="0" w:color="28347F"/>
        <w:bottom w:val="single" w:sz="2" w:space="0" w:color="28347F"/>
        <w:right w:val="single" w:sz="2" w:space="0" w:color="28347F"/>
        <w:insideH w:val="single" w:sz="2" w:space="0" w:color="28347F"/>
        <w:insideV w:val="single" w:sz="2" w:space="0" w:color="28347F"/>
      </w:tblBorders>
      <w:tblCellMar>
        <w:top w:w="57" w:type="dxa"/>
        <w:left w:w="108" w:type="dxa"/>
        <w:bottom w:w="57" w:type="dxa"/>
        <w:right w:w="108" w:type="dxa"/>
      </w:tblCellMar>
    </w:tbl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28347F"/>
        <w:vAlign w:val="center"/>
      </w:tcPr>
    </w:tblStylePr>
    <w:tblStylePr w:type="band2Horz">
      <w:tblPr/>
      <w:tcPr>
        <w:shd w:val="clear" w:color="auto" w:fill="E5DFEB"/>
      </w:tcPr>
    </w:tblStylePr>
  </w:style>
  <w:style w:type="table" w:customStyle="1" w:styleId="VHLTabelstijl3">
    <w:name w:val="VHL_Tabelstijl 3"/>
    <w:rsid w:val="00D447D5"/>
    <w:pPr>
      <w:spacing w:after="0" w:line="240" w:lineRule="auto"/>
    </w:pPr>
    <w:rPr>
      <w:rFonts w:eastAsiaTheme="minorEastAsia"/>
      <w:kern w:val="0"/>
      <w:sz w:val="20"/>
      <w:szCs w:val="20"/>
      <w:lang w:eastAsia="nl-NL"/>
      <w14:ligatures w14:val="none"/>
    </w:rPr>
    <w:tblPr>
      <w:tblStyleRowBandSize w:val="1"/>
      <w:tblBorders>
        <w:top w:val="single" w:sz="4" w:space="0" w:color="926F15"/>
        <w:left w:val="single" w:sz="4" w:space="0" w:color="926F15"/>
        <w:bottom w:val="single" w:sz="4" w:space="0" w:color="926F15"/>
        <w:right w:val="single" w:sz="4" w:space="0" w:color="926F15"/>
        <w:insideH w:val="single" w:sz="4" w:space="0" w:color="926F15"/>
        <w:insideV w:val="single" w:sz="4" w:space="0" w:color="926F15"/>
      </w:tblBorders>
      <w:tblCellMar>
        <w:top w:w="57" w:type="dxa"/>
        <w:left w:w="108" w:type="dxa"/>
        <w:bottom w:w="57" w:type="dxa"/>
        <w:right w:w="108" w:type="dxa"/>
      </w:tblCellMar>
    </w:tblPr>
    <w:tblStylePr w:type="firstRow">
      <w:pPr>
        <w:jc w:val="left"/>
      </w:pPr>
      <w:rPr>
        <w:b/>
        <w:color w:val="FFFFFF" w:themeColor="background1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926F15"/>
        <w:vAlign w:val="center"/>
      </w:tcPr>
    </w:tblStylePr>
    <w:tblStylePr w:type="band2Horz">
      <w:tblPr/>
      <w:tcPr>
        <w:shd w:val="clear" w:color="auto" w:fill="F2EADA"/>
      </w:tcPr>
    </w:tblStylePr>
  </w:style>
  <w:style w:type="character" w:styleId="Tekstvantijdelijkeaanduiding">
    <w:name w:val="Placeholder Text"/>
    <w:basedOn w:val="Standaardalinea-lettertype"/>
    <w:uiPriority w:val="99"/>
    <w:rsid w:val="00B312DD"/>
    <w:rPr>
      <w:noProof w:val="0"/>
      <w:color w:val="666666"/>
      <w:lang w:val="nl-NL"/>
    </w:rPr>
  </w:style>
  <w:style w:type="paragraph" w:customStyle="1" w:styleId="VHLBullets">
    <w:name w:val="VHL_Bullets"/>
    <w:basedOn w:val="Lijstalinea"/>
    <w:uiPriority w:val="1"/>
    <w:qFormat/>
    <w:rsid w:val="006806B8"/>
    <w:pPr>
      <w:numPr>
        <w:numId w:val="7"/>
      </w:numPr>
    </w:pPr>
    <w:rPr>
      <w:rFonts w:eastAsia="Aptos Display" w:cs="Aptos Display"/>
      <w:lang w:eastAsia="nl-NL"/>
    </w:rPr>
  </w:style>
  <w:style w:type="paragraph" w:styleId="Inhopg1">
    <w:name w:val="toc 1"/>
    <w:basedOn w:val="Standaard"/>
    <w:next w:val="Standaard"/>
    <w:uiPriority w:val="39"/>
    <w:unhideWhenUsed/>
    <w:rsid w:val="00C37741"/>
    <w:pPr>
      <w:tabs>
        <w:tab w:val="right" w:pos="7009"/>
      </w:tabs>
      <w:spacing w:before="240" w:after="120"/>
      <w:ind w:right="707"/>
    </w:pPr>
    <w:rPr>
      <w:rFonts w:eastAsia="Aptos Display" w:cs="Aptos Display"/>
      <w:b/>
      <w:bCs/>
      <w:color w:val="D20A11"/>
      <w:sz w:val="32"/>
      <w:lang w:eastAsia="nl-NL"/>
    </w:rPr>
  </w:style>
  <w:style w:type="paragraph" w:styleId="Inhopg2">
    <w:name w:val="toc 2"/>
    <w:basedOn w:val="Standaard"/>
    <w:next w:val="Standaard"/>
    <w:uiPriority w:val="39"/>
    <w:unhideWhenUsed/>
    <w:rsid w:val="00C37741"/>
    <w:pPr>
      <w:tabs>
        <w:tab w:val="right" w:pos="7009"/>
      </w:tabs>
      <w:spacing w:before="280"/>
      <w:ind w:right="707"/>
      <w:contextualSpacing/>
    </w:pPr>
    <w:rPr>
      <w:rFonts w:eastAsia="Aptos Display" w:cs="Aptos Display"/>
      <w:b/>
      <w:bCs/>
      <w:lang w:eastAsia="nl-NL"/>
    </w:rPr>
  </w:style>
  <w:style w:type="paragraph" w:styleId="Inhopg3">
    <w:name w:val="toc 3"/>
    <w:basedOn w:val="Standaard"/>
    <w:next w:val="Standaard"/>
    <w:uiPriority w:val="39"/>
    <w:unhideWhenUsed/>
    <w:rsid w:val="00C37741"/>
    <w:pPr>
      <w:tabs>
        <w:tab w:val="right" w:pos="7009"/>
      </w:tabs>
      <w:ind w:right="707"/>
    </w:pPr>
    <w:rPr>
      <w:rFonts w:eastAsia="Aptos Display" w:cs="Aptos Display"/>
      <w:sz w:val="18"/>
      <w:szCs w:val="18"/>
      <w:lang w:eastAsia="nl-NL"/>
    </w:rPr>
  </w:style>
  <w:style w:type="paragraph" w:styleId="Inhopg4">
    <w:name w:val="toc 4"/>
    <w:basedOn w:val="Standaard"/>
    <w:next w:val="Standaard"/>
    <w:uiPriority w:val="39"/>
    <w:unhideWhenUsed/>
    <w:rsid w:val="00C37741"/>
    <w:pPr>
      <w:tabs>
        <w:tab w:val="right" w:pos="7009"/>
      </w:tabs>
      <w:spacing w:before="280"/>
      <w:ind w:left="1134" w:right="709" w:hanging="1134"/>
      <w:contextualSpacing/>
    </w:pPr>
    <w:rPr>
      <w:rFonts w:eastAsia="Aptos Display" w:cs="Aptos Display"/>
      <w:color w:val="28347F"/>
      <w:sz w:val="18"/>
      <w:szCs w:val="22"/>
      <w:lang w:eastAsia="nl-NL"/>
    </w:rPr>
  </w:style>
  <w:style w:type="character" w:styleId="Paginanummer">
    <w:name w:val="page number"/>
    <w:basedOn w:val="Standaardalinea-lettertype"/>
    <w:uiPriority w:val="99"/>
    <w:unhideWhenUsed/>
    <w:rsid w:val="00032E8B"/>
    <w:rPr>
      <w:noProof w:val="0"/>
      <w:color w:val="28347F"/>
      <w:sz w:val="15"/>
      <w:szCs w:val="15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D4DB7"/>
    <w:rPr>
      <w:noProof w:val="0"/>
      <w:color w:val="28347F"/>
      <w:u w:val="single"/>
      <w:lang w:val="nl-NL"/>
    </w:rPr>
  </w:style>
  <w:style w:type="character" w:styleId="Hashtag">
    <w:name w:val="Hashtag"/>
    <w:basedOn w:val="Standaardalinea-lettertype"/>
    <w:uiPriority w:val="99"/>
    <w:semiHidden/>
    <w:unhideWhenUsed/>
    <w:rsid w:val="00AD4DB7"/>
    <w:rPr>
      <w:noProof w:val="0"/>
      <w:color w:val="28347F"/>
      <w:shd w:val="clear" w:color="auto" w:fill="E1DFDD"/>
      <w:lang w:val="nl-NL"/>
    </w:rPr>
  </w:style>
  <w:style w:type="character" w:styleId="Hyperlink">
    <w:name w:val="Hyperlink"/>
    <w:basedOn w:val="Standaardalinea-lettertype"/>
    <w:uiPriority w:val="99"/>
    <w:semiHidden/>
    <w:unhideWhenUsed/>
    <w:rsid w:val="00AD4DB7"/>
    <w:rPr>
      <w:noProof w:val="0"/>
      <w:color w:val="28347F"/>
      <w:u w:val="single"/>
      <w:lang w:val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4DB7"/>
    <w:pPr>
      <w:spacing w:before="240" w:line="320" w:lineRule="atLeast"/>
      <w:ind w:left="0"/>
      <w:outlineLvl w:val="9"/>
    </w:pPr>
    <w:rPr>
      <w:rFonts w:asciiTheme="majorHAnsi" w:hAnsiTheme="majorHAnsi"/>
      <w:b w:val="0"/>
      <w:bCs w:val="0"/>
      <w:sz w:val="32"/>
      <w:szCs w:val="32"/>
    </w:rPr>
  </w:style>
  <w:style w:type="character" w:styleId="SmartLink">
    <w:name w:val="Smart Link"/>
    <w:basedOn w:val="Standaardalinea-lettertype"/>
    <w:uiPriority w:val="99"/>
    <w:semiHidden/>
    <w:unhideWhenUsed/>
    <w:rsid w:val="00AD4DB7"/>
    <w:rPr>
      <w:noProof w:val="0"/>
      <w:color w:val="28347F"/>
      <w:u w:val="single"/>
      <w:shd w:val="clear" w:color="auto" w:fill="F3F2F1"/>
      <w:lang w:val="nl-NL"/>
    </w:rPr>
  </w:style>
  <w:style w:type="character" w:styleId="Subtielebenadrukking">
    <w:name w:val="Subtle Emphasis"/>
    <w:basedOn w:val="Standaardalinea-lettertype"/>
    <w:uiPriority w:val="19"/>
    <w:rsid w:val="00AD4DB7"/>
    <w:rPr>
      <w:i/>
      <w:iCs/>
      <w:noProof w:val="0"/>
      <w:color w:val="28347F"/>
      <w:lang w:val="nl-NL"/>
    </w:rPr>
  </w:style>
  <w:style w:type="character" w:styleId="Subtieleverwijzing">
    <w:name w:val="Subtle Reference"/>
    <w:basedOn w:val="Standaardalinea-lettertype"/>
    <w:uiPriority w:val="31"/>
    <w:rsid w:val="00AD4DB7"/>
    <w:rPr>
      <w:smallCaps/>
      <w:noProof w:val="0"/>
      <w:color w:val="28347F"/>
      <w:lang w:val="nl-NL"/>
    </w:rPr>
  </w:style>
  <w:style w:type="character" w:styleId="Vermelding">
    <w:name w:val="Mention"/>
    <w:basedOn w:val="Standaardalinea-lettertype"/>
    <w:uiPriority w:val="99"/>
    <w:semiHidden/>
    <w:unhideWhenUsed/>
    <w:rsid w:val="00AD4DB7"/>
    <w:rPr>
      <w:noProof w:val="0"/>
      <w:color w:val="28347F"/>
      <w:shd w:val="clear" w:color="auto" w:fill="E1DFDD"/>
      <w:lang w:val="nl-NL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967EEB"/>
  </w:style>
  <w:style w:type="character" w:customStyle="1" w:styleId="AanhefChar">
    <w:name w:val="Aanhef Char"/>
    <w:basedOn w:val="Standaardalinea-lettertype"/>
    <w:link w:val="Aanhef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Adresenvelop">
    <w:name w:val="envelope address"/>
    <w:basedOn w:val="Standaard"/>
    <w:uiPriority w:val="99"/>
    <w:semiHidden/>
    <w:unhideWhenUsed/>
    <w:rsid w:val="00967EE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967EE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Afzender">
    <w:name w:val="envelope return"/>
    <w:basedOn w:val="Standaard"/>
    <w:uiPriority w:val="99"/>
    <w:semiHidden/>
    <w:unhideWhenUsed/>
    <w:rsid w:val="00967EEB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67E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7EEB"/>
    <w:rPr>
      <w:rFonts w:ascii="Segoe UI" w:hAnsi="Segoe UI" w:cs="Segoe UI"/>
      <w:noProof w:val="0"/>
      <w:sz w:val="18"/>
      <w:szCs w:val="18"/>
      <w:lang w:val="nl-NL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967E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67EEB"/>
    <w:rPr>
      <w:rFonts w:asciiTheme="majorHAnsi" w:eastAsiaTheme="majorEastAsia" w:hAnsiTheme="majorHAnsi" w:cstheme="majorBidi"/>
      <w:noProof w:val="0"/>
      <w:shd w:val="pct20" w:color="auto" w:fill="auto"/>
      <w:lang w:val="nl-NL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967EEB"/>
  </w:style>
  <w:style w:type="paragraph" w:styleId="Bijschrift">
    <w:name w:val="caption"/>
    <w:basedOn w:val="Standaard"/>
    <w:next w:val="Standaard"/>
    <w:uiPriority w:val="35"/>
    <w:semiHidden/>
    <w:unhideWhenUsed/>
    <w:qFormat/>
    <w:rsid w:val="00967EEB"/>
    <w:pPr>
      <w:spacing w:after="200" w:line="240" w:lineRule="auto"/>
    </w:pPr>
    <w:rPr>
      <w:i/>
      <w:iCs/>
      <w:color w:val="28347F" w:themeColor="text2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rsid w:val="00967EEB"/>
    <w:pPr>
      <w:pBdr>
        <w:top w:val="single" w:sz="2" w:space="10" w:color="28347F" w:themeColor="accent1"/>
        <w:left w:val="single" w:sz="2" w:space="10" w:color="28347F" w:themeColor="accent1"/>
        <w:bottom w:val="single" w:sz="2" w:space="10" w:color="28347F" w:themeColor="accent1"/>
        <w:right w:val="single" w:sz="2" w:space="10" w:color="28347F" w:themeColor="accent1"/>
      </w:pBdr>
      <w:ind w:left="1152" w:right="1152"/>
    </w:pPr>
    <w:rPr>
      <w:rFonts w:asciiTheme="minorHAnsi" w:eastAsiaTheme="minorEastAsia" w:hAnsiTheme="minorHAnsi"/>
      <w:i/>
      <w:iCs/>
      <w:color w:val="28347F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967EEB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967EEB"/>
  </w:style>
  <w:style w:type="character" w:customStyle="1" w:styleId="DatumChar">
    <w:name w:val="Datum Char"/>
    <w:basedOn w:val="Standaardalinea-lettertype"/>
    <w:link w:val="Datum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67EE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67EEB"/>
    <w:rPr>
      <w:rFonts w:ascii="Segoe UI" w:hAnsi="Segoe UI" w:cs="Segoe UI"/>
      <w:noProof w:val="0"/>
      <w:sz w:val="16"/>
      <w:szCs w:val="16"/>
      <w:lang w:val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967EEB"/>
    <w:rPr>
      <w:noProof w:val="0"/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967EEB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967EEB"/>
    <w:rPr>
      <w:rFonts w:ascii="Verdana" w:hAnsi="Verdana"/>
      <w:noProof w:val="0"/>
      <w:sz w:val="20"/>
      <w:szCs w:val="20"/>
      <w:lang w:val="nl-NL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967EE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Geenafstand">
    <w:name w:val="No Spacing"/>
    <w:uiPriority w:val="1"/>
    <w:semiHidden/>
    <w:rsid w:val="00967EEB"/>
    <w:pPr>
      <w:spacing w:after="0" w:line="240" w:lineRule="auto"/>
    </w:pPr>
    <w:rPr>
      <w:rFonts w:ascii="Verdana" w:hAnsi="Verdana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967EE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967EEB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67EEB"/>
    <w:rPr>
      <w:rFonts w:ascii="Consolas" w:hAnsi="Consolas"/>
      <w:noProof w:val="0"/>
      <w:sz w:val="20"/>
      <w:szCs w:val="20"/>
      <w:lang w:val="nl-NL"/>
    </w:rPr>
  </w:style>
  <w:style w:type="character" w:styleId="HTMLCode">
    <w:name w:val="HTML Code"/>
    <w:basedOn w:val="Standaardalinea-lettertype"/>
    <w:uiPriority w:val="99"/>
    <w:semiHidden/>
    <w:unhideWhenUsed/>
    <w:rsid w:val="00967EEB"/>
    <w:rPr>
      <w:rFonts w:ascii="Consolas" w:hAnsi="Consolas"/>
      <w:noProof w:val="0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9"/>
    <w:semiHidden/>
    <w:unhideWhenUsed/>
    <w:rsid w:val="00967EEB"/>
    <w:rPr>
      <w:i/>
      <w:iCs/>
      <w:noProof w:val="0"/>
      <w:lang w:val="nl-NL"/>
    </w:rPr>
  </w:style>
  <w:style w:type="character" w:styleId="HTMLVariable">
    <w:name w:val="HTML Variable"/>
    <w:basedOn w:val="Standaardalinea-lettertype"/>
    <w:uiPriority w:val="99"/>
    <w:semiHidden/>
    <w:unhideWhenUsed/>
    <w:rsid w:val="00967EEB"/>
    <w:rPr>
      <w:i/>
      <w:iCs/>
      <w:noProof w:val="0"/>
      <w:lang w:val="nl-NL"/>
    </w:rPr>
  </w:style>
  <w:style w:type="character" w:styleId="HTML-acroniem">
    <w:name w:val="HTML Acronym"/>
    <w:basedOn w:val="Standaardalinea-lettertype"/>
    <w:uiPriority w:val="99"/>
    <w:semiHidden/>
    <w:unhideWhenUsed/>
    <w:rsid w:val="00967EEB"/>
    <w:rPr>
      <w:noProof w:val="0"/>
      <w:lang w:val="nl-NL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967EE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67EEB"/>
    <w:rPr>
      <w:rFonts w:ascii="Verdana" w:hAnsi="Verdana"/>
      <w:i/>
      <w:iCs/>
      <w:noProof w:val="0"/>
      <w:sz w:val="20"/>
      <w:lang w:val="nl-NL"/>
    </w:rPr>
  </w:style>
  <w:style w:type="character" w:styleId="HTML-citaat">
    <w:name w:val="HTML Cite"/>
    <w:basedOn w:val="Standaardalinea-lettertype"/>
    <w:uiPriority w:val="99"/>
    <w:semiHidden/>
    <w:unhideWhenUsed/>
    <w:rsid w:val="00967EEB"/>
    <w:rPr>
      <w:i/>
      <w:iCs/>
      <w:noProof w:val="0"/>
      <w:lang w:val="nl-NL"/>
    </w:rPr>
  </w:style>
  <w:style w:type="character" w:styleId="HTML-schrijfmachine">
    <w:name w:val="HTML Typewriter"/>
    <w:basedOn w:val="Standaardalinea-lettertype"/>
    <w:uiPriority w:val="99"/>
    <w:semiHidden/>
    <w:unhideWhenUsed/>
    <w:rsid w:val="00967EEB"/>
    <w:rPr>
      <w:rFonts w:ascii="Consolas" w:hAnsi="Consolas"/>
      <w:noProof w:val="0"/>
      <w:sz w:val="20"/>
      <w:szCs w:val="20"/>
      <w:lang w:val="nl-NL"/>
    </w:rPr>
  </w:style>
  <w:style w:type="character" w:styleId="HTML-toetsenbord">
    <w:name w:val="HTML Keyboard"/>
    <w:basedOn w:val="Standaardalinea-lettertype"/>
    <w:uiPriority w:val="99"/>
    <w:semiHidden/>
    <w:unhideWhenUsed/>
    <w:rsid w:val="00967EEB"/>
    <w:rPr>
      <w:rFonts w:ascii="Consolas" w:hAnsi="Consolas"/>
      <w:noProof w:val="0"/>
      <w:sz w:val="20"/>
      <w:szCs w:val="20"/>
      <w:lang w:val="nl-NL"/>
    </w:rPr>
  </w:style>
  <w:style w:type="character" w:styleId="HTML-voorbeeld">
    <w:name w:val="HTML Sample"/>
    <w:basedOn w:val="Standaardalinea-lettertype"/>
    <w:uiPriority w:val="99"/>
    <w:semiHidden/>
    <w:unhideWhenUsed/>
    <w:rsid w:val="00967EEB"/>
    <w:rPr>
      <w:rFonts w:ascii="Consolas" w:hAnsi="Consolas"/>
      <w:noProof w:val="0"/>
      <w:sz w:val="24"/>
      <w:szCs w:val="24"/>
      <w:lang w:val="nl-NL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967EEB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967EEB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967EEB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967EEB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967EEB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967EEB"/>
    <w:pPr>
      <w:spacing w:after="100"/>
      <w:ind w:left="160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967EE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Lijst">
    <w:name w:val="List"/>
    <w:basedOn w:val="Standaard"/>
    <w:uiPriority w:val="99"/>
    <w:semiHidden/>
    <w:unhideWhenUsed/>
    <w:rsid w:val="00967EEB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967EEB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967EEB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967EEB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967EE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967EEB"/>
  </w:style>
  <w:style w:type="paragraph" w:styleId="Lijstopsomteken">
    <w:name w:val="List Bullet"/>
    <w:basedOn w:val="Standaard"/>
    <w:uiPriority w:val="99"/>
    <w:semiHidden/>
    <w:unhideWhenUsed/>
    <w:rsid w:val="00967EEB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967EEB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967EEB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967EEB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967EEB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967EEB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967EEB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967EEB"/>
    <w:pPr>
      <w:numPr>
        <w:numId w:val="15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967EEB"/>
    <w:pPr>
      <w:numPr>
        <w:numId w:val="16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967EEB"/>
    <w:pPr>
      <w:numPr>
        <w:numId w:val="17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967EE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967EE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967EE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967EE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967EEB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967E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2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67EEB"/>
    <w:rPr>
      <w:rFonts w:ascii="Consolas" w:hAnsi="Consolas"/>
      <w:noProof w:val="0"/>
      <w:sz w:val="20"/>
      <w:szCs w:val="20"/>
      <w:lang w:val="nl-NL"/>
    </w:rPr>
  </w:style>
  <w:style w:type="character" w:styleId="Nadruk">
    <w:name w:val="Emphasis"/>
    <w:basedOn w:val="Standaardalinea-lettertype"/>
    <w:uiPriority w:val="20"/>
    <w:rsid w:val="00967EEB"/>
    <w:rPr>
      <w:i/>
      <w:iCs/>
      <w:noProof w:val="0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967EEB"/>
    <w:rPr>
      <w:rFonts w:ascii="Times New Roman" w:hAnsi="Times New Roman" w:cs="Times New Roman"/>
      <w:sz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967EE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EE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EEB"/>
    <w:rPr>
      <w:rFonts w:ascii="Verdana" w:hAnsi="Verdana"/>
      <w:noProof w:val="0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EE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EEB"/>
    <w:rPr>
      <w:rFonts w:ascii="Verdana" w:hAnsi="Verdana"/>
      <w:b/>
      <w:bCs/>
      <w:noProof w:val="0"/>
      <w:sz w:val="20"/>
      <w:szCs w:val="2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67EEB"/>
    <w:rPr>
      <w:noProof w:val="0"/>
      <w:color w:val="605E5C"/>
      <w:shd w:val="clear" w:color="auto" w:fill="E1DFDD"/>
      <w:lang w:val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67EE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967EE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967EE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67EEB"/>
    <w:rPr>
      <w:rFonts w:ascii="Verdana" w:hAnsi="Verdana"/>
      <w:noProof w:val="0"/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967EE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967EE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967EE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967EE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967EE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67EEB"/>
    <w:rPr>
      <w:rFonts w:ascii="Verdana" w:hAnsi="Verdana"/>
      <w:noProof w:val="0"/>
      <w:sz w:val="16"/>
      <w:szCs w:val="16"/>
      <w:lang w:val="nl-NL"/>
    </w:rPr>
  </w:style>
  <w:style w:type="character" w:styleId="Regelnummer">
    <w:name w:val="line number"/>
    <w:basedOn w:val="Standaardalinea-lettertype"/>
    <w:uiPriority w:val="99"/>
    <w:semiHidden/>
    <w:unhideWhenUsed/>
    <w:rsid w:val="00967EEB"/>
    <w:rPr>
      <w:noProof w:val="0"/>
      <w:lang w:val="nl-NL"/>
    </w:rPr>
  </w:style>
  <w:style w:type="character" w:styleId="Slimmehyperlink">
    <w:name w:val="Smart Hyperlink"/>
    <w:basedOn w:val="Standaardalinea-lettertype"/>
    <w:uiPriority w:val="99"/>
    <w:semiHidden/>
    <w:unhideWhenUsed/>
    <w:rsid w:val="00967EEB"/>
    <w:rPr>
      <w:noProof w:val="0"/>
      <w:u w:val="dotted"/>
      <w:lang w:val="nl-NL"/>
    </w:rPr>
  </w:style>
  <w:style w:type="paragraph" w:styleId="Standaardinspringing">
    <w:name w:val="Normal Indent"/>
    <w:basedOn w:val="Standaard"/>
    <w:uiPriority w:val="99"/>
    <w:semiHidden/>
    <w:unhideWhenUsed/>
    <w:rsid w:val="00967EEB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67EE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67EEB"/>
    <w:rPr>
      <w:rFonts w:ascii="Consolas" w:hAnsi="Consolas"/>
      <w:noProof w:val="0"/>
      <w:sz w:val="21"/>
      <w:szCs w:val="21"/>
      <w:lang w:val="nl-NL"/>
    </w:rPr>
  </w:style>
  <w:style w:type="character" w:styleId="Titelvanboek">
    <w:name w:val="Book Title"/>
    <w:basedOn w:val="Standaardalinea-lettertype"/>
    <w:uiPriority w:val="33"/>
    <w:rsid w:val="00967EEB"/>
    <w:rPr>
      <w:b/>
      <w:bCs/>
      <w:i/>
      <w:iCs/>
      <w:noProof w:val="0"/>
      <w:spacing w:val="5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67EEB"/>
    <w:rPr>
      <w:noProof w:val="0"/>
      <w:sz w:val="16"/>
      <w:szCs w:val="16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67EEB"/>
    <w:rPr>
      <w:noProof w:val="0"/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67EE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67EEB"/>
    <w:rPr>
      <w:rFonts w:ascii="Verdana" w:hAnsi="Verdana"/>
      <w:noProof w:val="0"/>
      <w:sz w:val="20"/>
      <w:szCs w:val="20"/>
      <w:lang w:val="nl-NL"/>
    </w:rPr>
  </w:style>
  <w:style w:type="character" w:styleId="Zwaar">
    <w:name w:val="Strong"/>
    <w:basedOn w:val="Standaardalinea-lettertype"/>
    <w:uiPriority w:val="22"/>
    <w:rsid w:val="00967EEB"/>
    <w:rPr>
      <w:b/>
      <w:bCs/>
      <w:noProof w:val="0"/>
      <w:lang w:val="nl-NL"/>
    </w:rPr>
  </w:style>
  <w:style w:type="table" w:styleId="Tabelraster">
    <w:name w:val="Table Grid"/>
    <w:basedOn w:val="Standaardtabel"/>
    <w:uiPriority w:val="39"/>
    <w:rsid w:val="00085B20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Standaardalinea-lettertype"/>
    <w:rsid w:val="00085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5hl.sharepoint.com/sites/5HL_Sjablonen/VHL%20Office%20Sjablonen/VHL%20Memo%20sjablo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D9AA38AF6547BE9AB883C7788DA1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150DA7-87F4-4767-8F10-CA1828F9A145}"/>
      </w:docPartPr>
      <w:docPartBody>
        <w:p w:rsidR="00AD5478" w:rsidRDefault="00AD5478">
          <w:pPr>
            <w:pStyle w:val="6BD9AA38AF6547BE9AB883C7788DA19D"/>
          </w:pPr>
          <w:r>
            <w:rPr>
              <w:rStyle w:val="Tekstvantijdelijkeaanduiding"/>
            </w:rPr>
            <w:t>Onderwerp</w:t>
          </w:r>
        </w:p>
      </w:docPartBody>
    </w:docPart>
    <w:docPart>
      <w:docPartPr>
        <w:name w:val="3F917B61FD1C4B75BDB8559471D6FE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F7401A-7CD5-4A1E-9430-18452C31E2A8}"/>
      </w:docPartPr>
      <w:docPartBody>
        <w:p w:rsidR="00AD5478" w:rsidRDefault="006871E4" w:rsidP="006871E4">
          <w:pPr>
            <w:pStyle w:val="3F917B61FD1C4B75BDB8559471D6FE89"/>
          </w:pPr>
          <w:r w:rsidRPr="00803C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32C773E8A334114945AAD627463FB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51C502-24D3-453D-99B3-250C45E9869F}"/>
      </w:docPartPr>
      <w:docPartBody>
        <w:p w:rsidR="00AD5478" w:rsidRDefault="006871E4" w:rsidP="006871E4">
          <w:pPr>
            <w:pStyle w:val="E32C773E8A334114945AAD627463FBCE"/>
          </w:pPr>
          <w:r w:rsidRPr="00803C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C230F46C0AC49F591D3B9D5213B4C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8B6439-DD74-4359-9554-37D27DBD8E6F}"/>
      </w:docPartPr>
      <w:docPartBody>
        <w:p w:rsidR="00AD5478" w:rsidRDefault="006871E4" w:rsidP="006871E4">
          <w:pPr>
            <w:pStyle w:val="4C230F46C0AC49F591D3B9D5213B4C6F"/>
          </w:pPr>
          <w:r w:rsidRPr="00803C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39346F589D24B18BA8C4D75775237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CE11D6-4CE2-4C3E-898D-195604AD0C23}"/>
      </w:docPartPr>
      <w:docPartBody>
        <w:p w:rsidR="00AD5478" w:rsidRDefault="006871E4" w:rsidP="006871E4">
          <w:pPr>
            <w:pStyle w:val="339346F589D24B18BA8C4D7577523754"/>
          </w:pPr>
          <w:r w:rsidRPr="00803C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7D76487F8A44759323BEBFE93117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7B8CD4-E60D-49FB-B04C-DE6A55E4D39F}"/>
      </w:docPartPr>
      <w:docPartBody>
        <w:p w:rsidR="00AD5478" w:rsidRDefault="006871E4" w:rsidP="006871E4">
          <w:pPr>
            <w:pStyle w:val="7E7D76487F8A44759323BEBFE9311710"/>
          </w:pPr>
          <w:r w:rsidRPr="00803C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5E57540B64C46D8BE02B7CA15B857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79D13C-D61C-49AE-9359-6BCC8B4AE4C7}"/>
      </w:docPartPr>
      <w:docPartBody>
        <w:p w:rsidR="00AD5478" w:rsidRDefault="006871E4" w:rsidP="006871E4">
          <w:pPr>
            <w:pStyle w:val="B5E57540B64C46D8BE02B7CA15B857F1"/>
          </w:pPr>
          <w:r w:rsidRPr="00803C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5151AB842B74FE9A1C91D1EFD20CD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E22989-BB9E-45C2-85F4-4EE430A1D9A0}"/>
      </w:docPartPr>
      <w:docPartBody>
        <w:p w:rsidR="00AD5478" w:rsidRDefault="006871E4" w:rsidP="006871E4">
          <w:pPr>
            <w:pStyle w:val="55151AB842B74FE9A1C91D1EFD20CD70"/>
          </w:pPr>
          <w:r w:rsidRPr="00803C5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lavika L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1E4"/>
    <w:rsid w:val="006871E4"/>
    <w:rsid w:val="00AD5478"/>
    <w:rsid w:val="00FD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871E4"/>
    <w:rPr>
      <w:color w:val="666666"/>
    </w:rPr>
  </w:style>
  <w:style w:type="paragraph" w:customStyle="1" w:styleId="0D7988ABA7BC4BB5B6835544638D3A8E">
    <w:name w:val="0D7988ABA7BC4BB5B6835544638D3A8E"/>
  </w:style>
  <w:style w:type="paragraph" w:customStyle="1" w:styleId="6245194D92E2498D87D619B6E9E3142F">
    <w:name w:val="6245194D92E2498D87D619B6E9E3142F"/>
  </w:style>
  <w:style w:type="paragraph" w:customStyle="1" w:styleId="3ACEDDFBF9914A6DB7FEA98B822E38F4">
    <w:name w:val="3ACEDDFBF9914A6DB7FEA98B822E38F4"/>
  </w:style>
  <w:style w:type="paragraph" w:customStyle="1" w:styleId="FD5D8F94D567499C87F78E1DAAB1B872">
    <w:name w:val="FD5D8F94D567499C87F78E1DAAB1B872"/>
  </w:style>
  <w:style w:type="paragraph" w:customStyle="1" w:styleId="6BD9AA38AF6547BE9AB883C7788DA19D">
    <w:name w:val="6BD9AA38AF6547BE9AB883C7788DA19D"/>
  </w:style>
  <w:style w:type="paragraph" w:customStyle="1" w:styleId="3F917B61FD1C4B75BDB8559471D6FE89">
    <w:name w:val="3F917B61FD1C4B75BDB8559471D6FE89"/>
    <w:rsid w:val="006871E4"/>
  </w:style>
  <w:style w:type="paragraph" w:customStyle="1" w:styleId="E32C773E8A334114945AAD627463FBCE">
    <w:name w:val="E32C773E8A334114945AAD627463FBCE"/>
    <w:rsid w:val="006871E4"/>
  </w:style>
  <w:style w:type="paragraph" w:customStyle="1" w:styleId="4C230F46C0AC49F591D3B9D5213B4C6F">
    <w:name w:val="4C230F46C0AC49F591D3B9D5213B4C6F"/>
    <w:rsid w:val="006871E4"/>
  </w:style>
  <w:style w:type="paragraph" w:customStyle="1" w:styleId="339346F589D24B18BA8C4D7577523754">
    <w:name w:val="339346F589D24B18BA8C4D7577523754"/>
    <w:rsid w:val="006871E4"/>
  </w:style>
  <w:style w:type="paragraph" w:customStyle="1" w:styleId="7E7D76487F8A44759323BEBFE9311710">
    <w:name w:val="7E7D76487F8A44759323BEBFE9311710"/>
    <w:rsid w:val="006871E4"/>
  </w:style>
  <w:style w:type="paragraph" w:customStyle="1" w:styleId="B5E57540B64C46D8BE02B7CA15B857F1">
    <w:name w:val="B5E57540B64C46D8BE02B7CA15B857F1"/>
    <w:rsid w:val="006871E4"/>
  </w:style>
  <w:style w:type="paragraph" w:customStyle="1" w:styleId="55151AB842B74FE9A1C91D1EFD20CD70">
    <w:name w:val="55151AB842B74FE9A1C91D1EFD20CD70"/>
    <w:rsid w:val="006871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VHL Kleurenthema v0_2">
      <a:dk1>
        <a:srgbClr val="28347F"/>
      </a:dk1>
      <a:lt1>
        <a:srgbClr val="FFFFFF"/>
      </a:lt1>
      <a:dk2>
        <a:srgbClr val="28347F"/>
      </a:dk2>
      <a:lt2>
        <a:srgbClr val="EEECE1"/>
      </a:lt2>
      <a:accent1>
        <a:srgbClr val="28347F"/>
      </a:accent1>
      <a:accent2>
        <a:srgbClr val="D20A11"/>
      </a:accent2>
      <a:accent3>
        <a:srgbClr val="6D5312"/>
      </a:accent3>
      <a:accent4>
        <a:srgbClr val="00539E"/>
      </a:accent4>
      <a:accent5>
        <a:srgbClr val="EA0B12"/>
      </a:accent5>
      <a:accent6>
        <a:srgbClr val="926F15"/>
      </a:accent6>
      <a:hlink>
        <a:srgbClr val="28347F"/>
      </a:hlink>
      <a:folHlink>
        <a:srgbClr val="28347F"/>
      </a:folHlink>
    </a:clrScheme>
    <a:fontScheme name="VHL Lettertypethem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B4CFD8C61ABD4CA81AABA87468B8B4" ma:contentTypeVersion="3" ma:contentTypeDescription="Een nieuw document maken." ma:contentTypeScope="" ma:versionID="1942a8e8cf1bdb83efbcfb0fd52e2b77">
  <xsd:schema xmlns:xsd="http://www.w3.org/2001/XMLSchema" xmlns:xs="http://www.w3.org/2001/XMLSchema" xmlns:p="http://schemas.microsoft.com/office/2006/metadata/properties" xmlns:ns2="c041d8e5-082a-4ac7-a914-55818d1bb772" targetNamespace="http://schemas.microsoft.com/office/2006/metadata/properties" ma:root="true" ma:fieldsID="62579307266f2c3110d1fe5f000679f0" ns2:_="">
    <xsd:import namespace="c041d8e5-082a-4ac7-a914-55818d1bb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1d8e5-082a-4ac7-a914-55818d1bb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49ED6F-7BEB-4851-B5C8-BA93B936EA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AA7CC8-9D76-4689-B5B8-B7346C3ECB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F57E65-19AB-8E45-959B-0EDC4B6AEA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477CCF-0A06-4795-8011-7D008E307FC4}"/>
</file>

<file path=docProps/app.xml><?xml version="1.0" encoding="utf-8"?>
<Properties xmlns="http://schemas.openxmlformats.org/officeDocument/2006/extended-properties" xmlns:vt="http://schemas.openxmlformats.org/officeDocument/2006/docPropsVTypes">
  <Template>VHL%20Memo%20sjabloon.dotx</Template>
  <TotalTime>5</TotalTime>
  <Pages>3</Pages>
  <Words>286</Words>
  <Characters>1548</Characters>
  <Application>Microsoft Office Word</Application>
  <DocSecurity>0</DocSecurity>
  <Lines>61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Word Specialist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Bestuursverklaring Maatschappelijk Prioriteren</dc:title>
  <dc:subject/>
  <dc:creator>Milou Verhagen</dc:creator>
  <cp:keywords/>
  <dc:description/>
  <cp:lastModifiedBy>Milou Verhagen</cp:lastModifiedBy>
  <cp:revision>1</cp:revision>
  <dcterms:created xsi:type="dcterms:W3CDTF">2026-08-12T11:05:00Z</dcterms:created>
  <dcterms:modified xsi:type="dcterms:W3CDTF">2026-08-12T11:10:00Z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0x010100EBB4CFD8C61ABD4CA81AABA87468B8B4</vt:lpwstr>
  </property>
</Properties>
</file>